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04F" w:rsidRDefault="00160FFC">
      <w:pPr>
        <w:rPr>
          <w:rFonts w:ascii="Times New Roman" w:eastAsia="Times New Roman" w:hAnsi="Times New Roman" w:cs="Times New Roman"/>
          <w:sz w:val="7"/>
          <w:szCs w:val="7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306896" behindDoc="0" locked="0" layoutInCell="1" allowOverlap="1">
                <wp:simplePos x="0" y="0"/>
                <wp:positionH relativeFrom="column">
                  <wp:posOffset>1122680</wp:posOffset>
                </wp:positionH>
                <wp:positionV relativeFrom="paragraph">
                  <wp:posOffset>65405</wp:posOffset>
                </wp:positionV>
                <wp:extent cx="4216400" cy="760095"/>
                <wp:effectExtent l="0" t="0" r="4445" b="3175"/>
                <wp:wrapNone/>
                <wp:docPr id="2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640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5CC" w:rsidRDefault="00160FFC" w:rsidP="009D25CC">
                            <w:pPr>
                              <w:ind w:left="37"/>
                              <w:jc w:val="center"/>
                              <w:rPr>
                                <w:rFonts w:ascii="Tahoma" w:eastAsia="Tahoma" w:hAnsi="Tahoma" w:cs="Tahoma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44"/>
                              </w:rPr>
                              <w:t xml:space="preserve">Weston </w:t>
                            </w:r>
                            <w:proofErr w:type="spellStart"/>
                            <w:r w:rsidR="009D25CC">
                              <w:rPr>
                                <w:rFonts w:ascii="Tahoma"/>
                                <w:b/>
                                <w:sz w:val="44"/>
                              </w:rPr>
                              <w:t>Windfarm</w:t>
                            </w:r>
                            <w:proofErr w:type="spellEnd"/>
                            <w:r w:rsidR="009D25CC">
                              <w:rPr>
                                <w:rFonts w:ascii="Tahoma"/>
                                <w:b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sz w:val="44"/>
                              </w:rPr>
                              <w:t>–</w:t>
                            </w:r>
                            <w:r>
                              <w:rPr>
                                <w:rFonts w:ascii="Tahoma"/>
                                <w:b/>
                                <w:sz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/>
                                <w:b/>
                                <w:sz w:val="44"/>
                              </w:rPr>
                              <w:t>Temperis</w:t>
                            </w:r>
                            <w:proofErr w:type="spellEnd"/>
                            <w:r>
                              <w:rPr>
                                <w:rFonts w:ascii="Tahoma"/>
                                <w:b/>
                                <w:sz w:val="44"/>
                              </w:rPr>
                              <w:t xml:space="preserve"> </w:t>
                            </w:r>
                            <w:r w:rsidR="009D25CC">
                              <w:rPr>
                                <w:rFonts w:ascii="Tahoma"/>
                                <w:b/>
                                <w:sz w:val="44"/>
                              </w:rPr>
                              <w:t>Community Fund</w:t>
                            </w:r>
                          </w:p>
                          <w:p w:rsidR="009D25CC" w:rsidRDefault="009D25C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8.4pt;margin-top:5.15pt;width:332pt;height:59.85pt;z-index:50330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" filled="f" stroked="f">
                <v:textbox>
                  <w:txbxContent>
                    <w:p w:rsidR="009D25CC" w:rsidRDefault="00160FFC" w:rsidP="009D25CC">
                      <w:pPr>
                        <w:ind w:left="37"/>
                        <w:jc w:val="center"/>
                        <w:rPr>
                          <w:rFonts w:ascii="Tahoma" w:eastAsia="Tahoma" w:hAnsi="Tahoma" w:cs="Tahoma"/>
                          <w:sz w:val="44"/>
                          <w:szCs w:val="44"/>
                        </w:rPr>
                      </w:pPr>
                      <w:r>
                        <w:rPr>
                          <w:rFonts w:ascii="Tahoma"/>
                          <w:b/>
                          <w:sz w:val="44"/>
                        </w:rPr>
                        <w:t xml:space="preserve">Weston </w:t>
                      </w:r>
                      <w:r w:rsidR="009D25CC">
                        <w:rPr>
                          <w:rFonts w:ascii="Tahoma"/>
                          <w:b/>
                          <w:sz w:val="44"/>
                        </w:rPr>
                        <w:t xml:space="preserve">Windfarm </w:t>
                      </w:r>
                      <w:r>
                        <w:rPr>
                          <w:rFonts w:ascii="Tahoma"/>
                          <w:b/>
                          <w:sz w:val="44"/>
                        </w:rPr>
                        <w:t>–</w:t>
                      </w:r>
                      <w:r>
                        <w:rPr>
                          <w:rFonts w:ascii="Tahoma"/>
                          <w:b/>
                          <w:sz w:val="44"/>
                        </w:rPr>
                        <w:t xml:space="preserve"> Temperis </w:t>
                      </w:r>
                      <w:r w:rsidR="009D25CC">
                        <w:rPr>
                          <w:rFonts w:ascii="Tahoma"/>
                          <w:b/>
                          <w:sz w:val="44"/>
                        </w:rPr>
                        <w:t>Community Fund</w:t>
                      </w:r>
                    </w:p>
                    <w:p w:rsidR="009D25CC" w:rsidRDefault="009D25CC"/>
                  </w:txbxContent>
                </v:textbox>
              </v:shape>
            </w:pict>
          </mc:Fallback>
        </mc:AlternateContent>
      </w:r>
    </w:p>
    <w:p w:rsidR="00C3304F" w:rsidRDefault="00C3304F">
      <w:pPr>
        <w:spacing w:line="200" w:lineRule="atLeast"/>
        <w:ind w:left="463"/>
        <w:rPr>
          <w:rFonts w:ascii="Times New Roman" w:eastAsia="Times New Roman" w:hAnsi="Times New Roman" w:cs="Times New Roman"/>
          <w:sz w:val="20"/>
          <w:szCs w:val="20"/>
        </w:rPr>
      </w:pPr>
    </w:p>
    <w:p w:rsidR="00160FFC" w:rsidRDefault="00160FFC">
      <w:pPr>
        <w:pStyle w:val="Heading1"/>
        <w:spacing w:before="284"/>
        <w:ind w:left="114"/>
      </w:pPr>
    </w:p>
    <w:p w:rsidR="00C3304F" w:rsidRDefault="003150C4">
      <w:pPr>
        <w:pStyle w:val="Heading1"/>
        <w:spacing w:before="284"/>
        <w:ind w:left="114"/>
        <w:rPr>
          <w:b w:val="0"/>
          <w:bCs w:val="0"/>
        </w:rPr>
      </w:pPr>
      <w:r>
        <w:t>Application</w:t>
      </w:r>
      <w:r>
        <w:rPr>
          <w:spacing w:val="-3"/>
        </w:rPr>
        <w:t xml:space="preserve"> </w:t>
      </w:r>
      <w:r>
        <w:t>Form</w:t>
      </w:r>
    </w:p>
    <w:p w:rsidR="00C3304F" w:rsidRPr="00C530EE" w:rsidRDefault="00160FFC">
      <w:pPr>
        <w:spacing w:before="7"/>
        <w:rPr>
          <w:rFonts w:ascii="Tahoma" w:eastAsia="Tahoma" w:hAnsi="Tahoma" w:cs="Tahoma"/>
          <w:bCs/>
          <w:sz w:val="44"/>
          <w:szCs w:val="4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308944" behindDoc="0" locked="0" layoutInCell="1" allowOverlap="1">
                <wp:simplePos x="0" y="0"/>
                <wp:positionH relativeFrom="column">
                  <wp:posOffset>5390515</wp:posOffset>
                </wp:positionH>
                <wp:positionV relativeFrom="paragraph">
                  <wp:posOffset>-1405255</wp:posOffset>
                </wp:positionV>
                <wp:extent cx="1258570" cy="706120"/>
                <wp:effectExtent l="0" t="4445" r="0" b="0"/>
                <wp:wrapNone/>
                <wp:docPr id="281" name="Text 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570" cy="7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5CC" w:rsidRDefault="009D25CC">
                            <w:r w:rsidRPr="009D25CC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40EA444D" wp14:editId="764B1616">
                                  <wp:extent cx="1113183" cy="614705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5530" cy="6160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80" o:spid="_x0000_s1027" type="#_x0000_t202" style="position:absolute;margin-left:424.45pt;margin-top:-110.65pt;width:99.1pt;height:55.6pt;z-index:503308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" stroked="f">
                <v:textbox style="mso-fit-shape-to-text:t">
                  <w:txbxContent>
                    <w:p w:rsidR="009D25CC" w:rsidRDefault="009D25CC">
                      <w:r w:rsidRPr="009D25CC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40EA444D" wp14:editId="764B1616">
                            <wp:extent cx="1113183" cy="614705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5530" cy="6160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150C4">
        <w:br w:type="column"/>
      </w:r>
    </w:p>
    <w:p w:rsidR="00C3304F" w:rsidRPr="00C530EE" w:rsidRDefault="00160FFC" w:rsidP="009D25CC">
      <w:pPr>
        <w:rPr>
          <w:rFonts w:ascii="Tahoma" w:eastAsia="Tahoma" w:hAnsi="Tahoma" w:cs="Tahoma"/>
          <w:sz w:val="44"/>
          <w:szCs w:val="44"/>
        </w:rPr>
      </w:pPr>
      <w:r>
        <w:rPr>
          <w:bCs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312" behindDoc="0" locked="0" layoutInCell="1" allowOverlap="1">
                <wp:simplePos x="0" y="0"/>
                <wp:positionH relativeFrom="page">
                  <wp:posOffset>3672205</wp:posOffset>
                </wp:positionH>
                <wp:positionV relativeFrom="paragraph">
                  <wp:posOffset>802005</wp:posOffset>
                </wp:positionV>
                <wp:extent cx="2981325" cy="450215"/>
                <wp:effectExtent l="5080" t="1905" r="4445" b="5080"/>
                <wp:wrapNone/>
                <wp:docPr id="275" name="Group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1325" cy="450215"/>
                          <a:chOff x="5775" y="-1219"/>
                          <a:chExt cx="4695" cy="709"/>
                        </a:xfrm>
                      </wpg:grpSpPr>
                      <wpg:grpSp>
                        <wpg:cNvPr id="276" name="Group 276"/>
                        <wpg:cNvGrpSpPr>
                          <a:grpSpLocks/>
                        </wpg:cNvGrpSpPr>
                        <wpg:grpSpPr bwMode="auto">
                          <a:xfrm>
                            <a:off x="5783" y="-1057"/>
                            <a:ext cx="4680" cy="540"/>
                            <a:chOff x="5783" y="-1057"/>
                            <a:chExt cx="4680" cy="540"/>
                          </a:xfrm>
                        </wpg:grpSpPr>
                        <wps:wsp>
                          <wps:cNvPr id="277" name="Freeform 277"/>
                          <wps:cNvSpPr>
                            <a:spLocks/>
                          </wps:cNvSpPr>
                          <wps:spPr bwMode="auto">
                            <a:xfrm>
                              <a:off x="5783" y="-1057"/>
                              <a:ext cx="4680" cy="540"/>
                            </a:xfrm>
                            <a:custGeom>
                              <a:avLst/>
                              <a:gdLst>
                                <a:gd name="T0" fmla="+- 0 5783 5783"/>
                                <a:gd name="T1" fmla="*/ T0 w 4680"/>
                                <a:gd name="T2" fmla="+- 0 -1057 -1057"/>
                                <a:gd name="T3" fmla="*/ -1057 h 540"/>
                                <a:gd name="T4" fmla="+- 0 10463 5783"/>
                                <a:gd name="T5" fmla="*/ T4 w 4680"/>
                                <a:gd name="T6" fmla="+- 0 -1057 -1057"/>
                                <a:gd name="T7" fmla="*/ -1057 h 540"/>
                                <a:gd name="T8" fmla="+- 0 10463 5783"/>
                                <a:gd name="T9" fmla="*/ T8 w 4680"/>
                                <a:gd name="T10" fmla="+- 0 -517 -1057"/>
                                <a:gd name="T11" fmla="*/ -517 h 540"/>
                                <a:gd name="T12" fmla="+- 0 5783 5783"/>
                                <a:gd name="T13" fmla="*/ T12 w 4680"/>
                                <a:gd name="T14" fmla="+- 0 -517 -1057"/>
                                <a:gd name="T15" fmla="*/ -517 h 540"/>
                                <a:gd name="T16" fmla="+- 0 5783 5783"/>
                                <a:gd name="T17" fmla="*/ T16 w 4680"/>
                                <a:gd name="T18" fmla="+- 0 -1057 -1057"/>
                                <a:gd name="T19" fmla="*/ -1057 h 5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80" h="540">
                                  <a:moveTo>
                                    <a:pt x="0" y="0"/>
                                  </a:moveTo>
                                  <a:lnTo>
                                    <a:pt x="4680" y="0"/>
                                  </a:lnTo>
                                  <a:lnTo>
                                    <a:pt x="4680" y="540"/>
                                  </a:lnTo>
                                  <a:lnTo>
                                    <a:pt x="0" y="5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" name="Group 273"/>
                        <wpg:cNvGrpSpPr>
                          <a:grpSpLocks/>
                        </wpg:cNvGrpSpPr>
                        <wpg:grpSpPr bwMode="auto">
                          <a:xfrm>
                            <a:off x="5783" y="-1057"/>
                            <a:ext cx="4680" cy="540"/>
                            <a:chOff x="5783" y="-1057"/>
                            <a:chExt cx="4680" cy="540"/>
                          </a:xfrm>
                        </wpg:grpSpPr>
                        <wps:wsp>
                          <wps:cNvPr id="279" name="Freeform 275"/>
                          <wps:cNvSpPr>
                            <a:spLocks/>
                          </wps:cNvSpPr>
                          <wps:spPr bwMode="auto">
                            <a:xfrm>
                              <a:off x="5783" y="-1057"/>
                              <a:ext cx="4680" cy="540"/>
                            </a:xfrm>
                            <a:custGeom>
                              <a:avLst/>
                              <a:gdLst>
                                <a:gd name="T0" fmla="+- 0 5783 5783"/>
                                <a:gd name="T1" fmla="*/ T0 w 4680"/>
                                <a:gd name="T2" fmla="+- 0 -517 -1057"/>
                                <a:gd name="T3" fmla="*/ -517 h 540"/>
                                <a:gd name="T4" fmla="+- 0 10463 5783"/>
                                <a:gd name="T5" fmla="*/ T4 w 4680"/>
                                <a:gd name="T6" fmla="+- 0 -517 -1057"/>
                                <a:gd name="T7" fmla="*/ -517 h 540"/>
                                <a:gd name="T8" fmla="+- 0 10463 5783"/>
                                <a:gd name="T9" fmla="*/ T8 w 4680"/>
                                <a:gd name="T10" fmla="+- 0 -1057 -1057"/>
                                <a:gd name="T11" fmla="*/ -1057 h 540"/>
                                <a:gd name="T12" fmla="+- 0 5783 5783"/>
                                <a:gd name="T13" fmla="*/ T12 w 4680"/>
                                <a:gd name="T14" fmla="+- 0 -1057 -1057"/>
                                <a:gd name="T15" fmla="*/ -1057 h 540"/>
                                <a:gd name="T16" fmla="+- 0 5783 5783"/>
                                <a:gd name="T17" fmla="*/ T16 w 4680"/>
                                <a:gd name="T18" fmla="+- 0 -517 -1057"/>
                                <a:gd name="T19" fmla="*/ -517 h 5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80" h="540">
                                  <a:moveTo>
                                    <a:pt x="0" y="540"/>
                                  </a:moveTo>
                                  <a:lnTo>
                                    <a:pt x="4680" y="540"/>
                                  </a:lnTo>
                                  <a:lnTo>
                                    <a:pt x="46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1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Text Box 2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75" y="-1219"/>
                              <a:ext cx="4695" cy="7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3304F" w:rsidRDefault="003150C4">
                                <w:pPr>
                                  <w:spacing w:line="184" w:lineRule="exact"/>
                                  <w:ind w:left="1621"/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For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office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use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only</w:t>
                                </w:r>
                              </w:p>
                              <w:p w:rsidR="003150C4" w:rsidRDefault="003150C4">
                                <w:pPr>
                                  <w:spacing w:line="184" w:lineRule="exact"/>
                                  <w:ind w:left="1621"/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</w:pPr>
                              </w:p>
                              <w:p w:rsidR="003150C4" w:rsidRDefault="003150C4">
                                <w:pPr>
                                  <w:spacing w:line="184" w:lineRule="exact"/>
                                  <w:ind w:left="1621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2" o:spid="_x0000_s1028" style="position:absolute;margin-left:289.15pt;margin-top:63.15pt;width:234.75pt;height:35.45pt;z-index:1312;mso-position-horizontal-relative:page" coordorigin="5775,-1219" coordsize="4695,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">
                <v:group id="Group 276" o:spid="_x0000_s1029" style="position:absolute;left:5783;top:-1057;width:4680;height:540" coordorigin="5783,-1057" coordsize="468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<v:shape id="Freeform 277" o:spid="_x0000_s1030" style="position:absolute;left:5783;top:-1057;width:4680;height:540;visibility:visible;mso-wrap-style:square;v-text-anchor:top" coordsize="468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Tjm8YA&#10;AADcAAAADwAAAGRycy9kb3ducmV2LnhtbESPS2vDMBCE74X+B7GBXkwiJ82juFFCWlrwMW9yXKyN&#10;bWqtjKXabn59VSjkOMzMN8xy3ZtKtNS40rKC8SgGQZxZXXKu4Hj4HL6AcB5ZY2WZFPyQg/Xq8WGJ&#10;ibYd76jd+1wECLsEFRTe14mULivIoBvZmjh4V9sY9EE2udQNdgFuKjmJ47k0WHJYKLCm94Kyr/23&#10;UXB6Pqczul1uZvp2mebbjz46Rzulngb95hWEp97fw//tVCuYLBbwdyYc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Tjm8YAAADcAAAADwAAAAAAAAAAAAAAAACYAgAAZHJz&#10;L2Rvd25yZXYueG1sUEsFBgAAAAAEAAQA9QAAAIsDAAAAAA==&#10;" path="m,l4680,r,540l,540,,xe" stroked="f">
                    <v:path arrowok="t" o:connecttype="custom" o:connectlocs="0,-1057;4680,-1057;4680,-517;0,-517;0,-1057" o:connectangles="0,0,0,0,0"/>
                  </v:shape>
                </v:group>
                <v:group id="Group 273" o:spid="_x0000_s1031" style="position:absolute;left:5783;top:-1057;width:4680;height:540" coordorigin="5783,-1057" coordsize="468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<v:shape id="Freeform 275" o:spid="_x0000_s1032" style="position:absolute;left:5783;top:-1057;width:4680;height:540;visibility:visible;mso-wrap-style:square;v-text-anchor:top" coordsize="468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SJYsYA&#10;AADcAAAADwAAAGRycy9kb3ducmV2LnhtbESPQUsDMRSE74L/ITzBm822SK1r01IKVfEgbS2tx8fm&#10;uVncvCzJa7v+eyMIPQ4z8w0znfe+VSeKqQlsYDgoQBFXwTZcG9h9rO4moJIgW2wDk4EfSjCfXV9N&#10;sbThzBs6baVWGcKpRANOpCu1TpUjj2kQOuLsfYXoUbKMtbYRzxnuWz0qirH22HBecNjR0lH1vT16&#10;A2/x+dDfr1qR4ed4s3fr95d9czTm9qZfPIES6uUS/m+/WgOjh0f4O5OPgJ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SJYsYAAADcAAAADwAAAAAAAAAAAAAAAACYAgAAZHJz&#10;L2Rvd25yZXYueG1sUEsFBgAAAAAEAAQA9QAAAIsDAAAAAA==&#10;" path="m,540r4680,l4680,,,,,540xe" filled="f" strokecolor="#010101">
                    <v:path arrowok="t" o:connecttype="custom" o:connectlocs="0,-517;4680,-517;4680,-1057;0,-1057;0,-517" o:connectangles="0,0,0,0,0"/>
                  </v:shape>
                  <v:shape id="Text Box 274" o:spid="_x0000_s1033" type="#_x0000_t202" style="position:absolute;left:5775;top:-1219;width:4695;height: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gzycAA&#10;AADcAAAADwAAAGRycy9kb3ducmV2LnhtbERPTYvCMBC9L/gfwgje1lQP4lajiCgIgli7hz2OzdgG&#10;m0ltotZ/bw7CHh/ve77sbC0e1HrjWMFomIAgLpw2XCr4zbffUxA+IGusHZOCF3lYLnpfc0y1e3JG&#10;j1MoRQxhn6KCKoQmldIXFVn0Q9cQR+7iWoshwraUusVnDLe1HCfJRFo0HBsqbGhdUXE93a2C1R9n&#10;G3M7nI/ZJTN5/pPwfnJVatDvVjMQgbrwL/64d1rBeBrnxzPx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ygzycAAAADcAAAADwAAAAAAAAAAAAAAAACYAgAAZHJzL2Rvd25y&#10;ZXYueG1sUEsFBgAAAAAEAAQA9QAAAIUDAAAAAA==&#10;" filled="f" stroked="f">
                    <v:textbox inset="0,0,0,0">
                      <w:txbxContent>
                        <w:p w:rsidR="00C3304F" w:rsidRDefault="003150C4">
                          <w:pPr>
                            <w:spacing w:line="184" w:lineRule="exact"/>
                            <w:ind w:left="1621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For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office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use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only</w:t>
                          </w:r>
                        </w:p>
                        <w:p w:rsidR="003150C4" w:rsidRDefault="003150C4">
                          <w:pPr>
                            <w:spacing w:line="184" w:lineRule="exact"/>
                            <w:ind w:left="1621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</w:p>
                        <w:p w:rsidR="003150C4" w:rsidRDefault="003150C4">
                          <w:pPr>
                            <w:spacing w:line="184" w:lineRule="exact"/>
                            <w:ind w:left="1621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</w:p>
    <w:p w:rsidR="00C3304F" w:rsidRDefault="00C3304F">
      <w:pPr>
        <w:rPr>
          <w:rFonts w:ascii="Tahoma" w:eastAsia="Tahoma" w:hAnsi="Tahoma" w:cs="Tahoma"/>
          <w:sz w:val="44"/>
          <w:szCs w:val="44"/>
        </w:rPr>
        <w:sectPr w:rsidR="00C3304F">
          <w:footerReference w:type="default" r:id="rId10"/>
          <w:type w:val="continuous"/>
          <w:pgSz w:w="11900" w:h="16840"/>
          <w:pgMar w:top="260" w:right="900" w:bottom="1180" w:left="680" w:header="720" w:footer="998" w:gutter="0"/>
          <w:pgNumType w:start="1"/>
          <w:cols w:num="2" w:space="720" w:equalWidth="0">
            <w:col w:w="3872" w:space="40"/>
            <w:col w:w="6408"/>
          </w:cols>
        </w:sectPr>
      </w:pPr>
    </w:p>
    <w:p w:rsidR="00C3304F" w:rsidRDefault="00C3304F">
      <w:pPr>
        <w:rPr>
          <w:rFonts w:ascii="Tahoma" w:eastAsia="Tahoma" w:hAnsi="Tahoma" w:cs="Tahoma"/>
          <w:b/>
          <w:bCs/>
          <w:sz w:val="20"/>
          <w:szCs w:val="20"/>
        </w:rPr>
      </w:pPr>
    </w:p>
    <w:p w:rsidR="00C3304F" w:rsidRDefault="00C3304F">
      <w:pPr>
        <w:spacing w:before="5"/>
        <w:rPr>
          <w:rFonts w:ascii="Tahoma" w:eastAsia="Tahoma" w:hAnsi="Tahoma" w:cs="Tahoma"/>
          <w:b/>
          <w:bCs/>
          <w:sz w:val="21"/>
          <w:szCs w:val="21"/>
        </w:rPr>
      </w:pPr>
    </w:p>
    <w:p w:rsidR="00C3304F" w:rsidRDefault="003150C4">
      <w:pPr>
        <w:pStyle w:val="Heading3"/>
        <w:spacing w:line="245" w:lineRule="auto"/>
        <w:ind w:left="4428" w:right="117" w:hanging="3372"/>
        <w:rPr>
          <w:b w:val="0"/>
          <w:bCs w:val="0"/>
        </w:rPr>
      </w:pPr>
      <w:r>
        <w:rPr>
          <w:spacing w:val="-1"/>
          <w:u w:val="thick" w:color="000000"/>
        </w:rPr>
        <w:t>IT</w:t>
      </w:r>
      <w:r>
        <w:rPr>
          <w:spacing w:val="-7"/>
          <w:u w:val="thick" w:color="000000"/>
        </w:rPr>
        <w:t xml:space="preserve"> </w:t>
      </w:r>
      <w:r>
        <w:rPr>
          <w:spacing w:val="-1"/>
          <w:u w:val="thick" w:color="000000"/>
        </w:rPr>
        <w:t>IS</w:t>
      </w:r>
      <w:r>
        <w:rPr>
          <w:spacing w:val="-7"/>
          <w:u w:val="thick" w:color="000000"/>
        </w:rPr>
        <w:t xml:space="preserve"> </w:t>
      </w:r>
      <w:r>
        <w:rPr>
          <w:spacing w:val="-1"/>
          <w:u w:val="thick" w:color="000000"/>
        </w:rPr>
        <w:t>IMPORTANT</w:t>
      </w:r>
      <w:r>
        <w:rPr>
          <w:spacing w:val="-7"/>
          <w:u w:val="thick" w:color="000000"/>
        </w:rPr>
        <w:t xml:space="preserve"> </w:t>
      </w:r>
      <w:r>
        <w:rPr>
          <w:spacing w:val="-1"/>
          <w:u w:val="thick" w:color="000000"/>
        </w:rPr>
        <w:t>THAT</w:t>
      </w:r>
      <w:r>
        <w:rPr>
          <w:spacing w:val="-7"/>
          <w:u w:val="thick" w:color="000000"/>
        </w:rPr>
        <w:t xml:space="preserve"> </w:t>
      </w:r>
      <w:r>
        <w:rPr>
          <w:spacing w:val="-1"/>
          <w:u w:val="thick" w:color="000000"/>
        </w:rPr>
        <w:t>YOU</w:t>
      </w:r>
      <w:r>
        <w:rPr>
          <w:spacing w:val="-7"/>
          <w:u w:val="thick" w:color="000000"/>
        </w:rPr>
        <w:t xml:space="preserve"> </w:t>
      </w:r>
      <w:r>
        <w:rPr>
          <w:spacing w:val="-1"/>
          <w:u w:val="thick" w:color="000000"/>
        </w:rPr>
        <w:t>READ</w:t>
      </w:r>
      <w:r>
        <w:rPr>
          <w:spacing w:val="-6"/>
          <w:u w:val="thick" w:color="000000"/>
        </w:rPr>
        <w:t xml:space="preserve"> </w:t>
      </w:r>
      <w:r>
        <w:rPr>
          <w:spacing w:val="-1"/>
          <w:u w:val="thick" w:color="000000"/>
        </w:rPr>
        <w:t>THE</w:t>
      </w:r>
      <w:r>
        <w:rPr>
          <w:spacing w:val="-9"/>
          <w:u w:val="thick" w:color="000000"/>
        </w:rPr>
        <w:t xml:space="preserve"> </w:t>
      </w:r>
      <w:r>
        <w:rPr>
          <w:spacing w:val="-1"/>
          <w:u w:val="thick" w:color="000000"/>
        </w:rPr>
        <w:t>NOTES</w:t>
      </w:r>
      <w:r>
        <w:rPr>
          <w:spacing w:val="-6"/>
          <w:u w:val="thick" w:color="000000"/>
        </w:rPr>
        <w:t xml:space="preserve"> </w:t>
      </w:r>
      <w:r>
        <w:rPr>
          <w:spacing w:val="-1"/>
          <w:u w:val="thick" w:color="000000"/>
        </w:rPr>
        <w:t>BEFORE</w:t>
      </w:r>
      <w:r>
        <w:rPr>
          <w:spacing w:val="-6"/>
          <w:u w:val="thick" w:color="000000"/>
        </w:rPr>
        <w:t xml:space="preserve"> </w:t>
      </w:r>
      <w:r>
        <w:rPr>
          <w:spacing w:val="-1"/>
          <w:u w:val="thick" w:color="000000"/>
        </w:rPr>
        <w:t>YOU</w:t>
      </w:r>
      <w:r>
        <w:rPr>
          <w:spacing w:val="-6"/>
          <w:u w:val="thick" w:color="000000"/>
        </w:rPr>
        <w:t xml:space="preserve"> </w:t>
      </w:r>
      <w:r>
        <w:rPr>
          <w:spacing w:val="-1"/>
          <w:u w:val="thick" w:color="000000"/>
        </w:rPr>
        <w:t>COMPLETE</w:t>
      </w:r>
      <w:r>
        <w:rPr>
          <w:spacing w:val="-6"/>
          <w:u w:val="thick" w:color="000000"/>
        </w:rPr>
        <w:t xml:space="preserve"> </w:t>
      </w:r>
      <w:r>
        <w:rPr>
          <w:spacing w:val="-1"/>
          <w:u w:val="thick" w:color="000000"/>
        </w:rPr>
        <w:t>THIS</w:t>
      </w:r>
      <w:r>
        <w:rPr>
          <w:spacing w:val="20"/>
          <w:w w:val="99"/>
        </w:rPr>
        <w:t xml:space="preserve"> </w:t>
      </w:r>
      <w:r>
        <w:rPr>
          <w:spacing w:val="-1"/>
          <w:u w:val="thick" w:color="000000"/>
        </w:rPr>
        <w:t>APPLICATION</w:t>
      </w:r>
      <w:r>
        <w:rPr>
          <w:spacing w:val="-23"/>
          <w:u w:val="thick" w:color="000000"/>
        </w:rPr>
        <w:t xml:space="preserve"> </w:t>
      </w:r>
      <w:r>
        <w:rPr>
          <w:spacing w:val="-1"/>
          <w:u w:val="thick" w:color="000000"/>
        </w:rPr>
        <w:t>FORM</w:t>
      </w:r>
    </w:p>
    <w:p w:rsidR="00C3304F" w:rsidRDefault="00C3304F">
      <w:pPr>
        <w:spacing w:before="11"/>
        <w:rPr>
          <w:rFonts w:ascii="Arial" w:eastAsia="Arial" w:hAnsi="Arial" w:cs="Arial"/>
          <w:b/>
          <w:bCs/>
          <w:sz w:val="19"/>
          <w:szCs w:val="19"/>
        </w:rPr>
      </w:pPr>
    </w:p>
    <w:p w:rsidR="00C3304F" w:rsidRDefault="003150C4">
      <w:pPr>
        <w:spacing w:before="45"/>
        <w:ind w:left="114"/>
        <w:rPr>
          <w:rFonts w:ascii="Arial" w:eastAsia="Arial" w:hAnsi="Arial" w:cs="Arial"/>
          <w:sz w:val="24"/>
          <w:szCs w:val="24"/>
        </w:rPr>
      </w:pPr>
      <w:r>
        <w:rPr>
          <w:rFonts w:ascii="Tahoma" w:eastAsia="Tahoma" w:hAnsi="Tahoma" w:cs="Tahoma"/>
          <w:b/>
          <w:bCs/>
          <w:sz w:val="32"/>
          <w:szCs w:val="32"/>
        </w:rPr>
        <w:t>About</w:t>
      </w:r>
      <w:r>
        <w:rPr>
          <w:rFonts w:ascii="Tahoma" w:eastAsia="Tahoma" w:hAnsi="Tahoma" w:cs="Tahoma"/>
          <w:b/>
          <w:bCs/>
          <w:spacing w:val="-5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sz w:val="32"/>
          <w:szCs w:val="32"/>
        </w:rPr>
        <w:t>your</w:t>
      </w:r>
      <w:r>
        <w:rPr>
          <w:rFonts w:ascii="Tahoma" w:eastAsia="Tahoma" w:hAnsi="Tahoma" w:cs="Tahoma"/>
          <w:b/>
          <w:bCs/>
          <w:spacing w:val="-4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spacing w:val="-1"/>
          <w:sz w:val="32"/>
          <w:szCs w:val="32"/>
        </w:rPr>
        <w:t>group</w:t>
      </w:r>
      <w:r>
        <w:rPr>
          <w:rFonts w:ascii="Tahoma" w:eastAsia="Tahoma" w:hAnsi="Tahoma" w:cs="Tahoma"/>
          <w:b/>
          <w:bCs/>
          <w:spacing w:val="88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highlight w:val="yellow"/>
        </w:rPr>
        <w:t>(refer</w:t>
      </w:r>
      <w:r>
        <w:rPr>
          <w:rFonts w:ascii="Arial" w:eastAsia="Arial" w:hAnsi="Arial" w:cs="Arial"/>
          <w:b/>
          <w:bCs/>
          <w:spacing w:val="-3"/>
          <w:sz w:val="24"/>
          <w:szCs w:val="24"/>
          <w:highlight w:val="yellow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highlight w:val="yellow"/>
        </w:rPr>
        <w:t>to</w:t>
      </w:r>
      <w:r>
        <w:rPr>
          <w:rFonts w:ascii="Arial" w:eastAsia="Arial" w:hAnsi="Arial" w:cs="Arial"/>
          <w:b/>
          <w:bCs/>
          <w:spacing w:val="-3"/>
          <w:sz w:val="24"/>
          <w:szCs w:val="24"/>
          <w:highlight w:val="yellow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highlight w:val="yellow"/>
        </w:rPr>
        <w:t>Guidelines</w:t>
      </w:r>
      <w:r>
        <w:rPr>
          <w:rFonts w:ascii="Arial" w:eastAsia="Arial" w:hAnsi="Arial" w:cs="Arial"/>
          <w:b/>
          <w:bCs/>
          <w:spacing w:val="-4"/>
          <w:sz w:val="24"/>
          <w:szCs w:val="24"/>
          <w:highlight w:val="yellow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highlight w:val="yellow"/>
        </w:rPr>
        <w:t>–</w:t>
      </w:r>
      <w:r>
        <w:rPr>
          <w:rFonts w:ascii="Arial" w:eastAsia="Arial" w:hAnsi="Arial" w:cs="Arial"/>
          <w:b/>
          <w:bCs/>
          <w:spacing w:val="-3"/>
          <w:sz w:val="24"/>
          <w:szCs w:val="24"/>
          <w:highlight w:val="yellow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highlight w:val="yellow"/>
        </w:rPr>
        <w:t>Question</w:t>
      </w:r>
      <w:r>
        <w:rPr>
          <w:rFonts w:ascii="Arial" w:eastAsia="Arial" w:hAnsi="Arial" w:cs="Arial"/>
          <w:b/>
          <w:bCs/>
          <w:spacing w:val="-3"/>
          <w:sz w:val="24"/>
          <w:szCs w:val="24"/>
          <w:highlight w:val="yellow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highlight w:val="yellow"/>
        </w:rPr>
        <w:t>1)</w:t>
      </w:r>
    </w:p>
    <w:p w:rsidR="00C3304F" w:rsidRDefault="003150C4">
      <w:pPr>
        <w:pStyle w:val="Heading3"/>
        <w:numPr>
          <w:ilvl w:val="0"/>
          <w:numId w:val="2"/>
        </w:numPr>
        <w:tabs>
          <w:tab w:val="left" w:pos="835"/>
        </w:tabs>
        <w:spacing w:before="235"/>
        <w:jc w:val="left"/>
        <w:rPr>
          <w:b w:val="0"/>
          <w:bCs w:val="0"/>
        </w:rPr>
      </w:pPr>
      <w:r>
        <w:rPr>
          <w:spacing w:val="-1"/>
        </w:rPr>
        <w:t>Name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group</w:t>
      </w:r>
    </w:p>
    <w:p w:rsidR="00C3304F" w:rsidRDefault="00C3304F">
      <w:pPr>
        <w:spacing w:before="10"/>
        <w:rPr>
          <w:rFonts w:ascii="Arial" w:eastAsia="Arial" w:hAnsi="Arial" w:cs="Arial"/>
          <w:b/>
          <w:bCs/>
          <w:sz w:val="9"/>
          <w:szCs w:val="9"/>
        </w:rPr>
      </w:pPr>
    </w:p>
    <w:p w:rsidR="00C3304F" w:rsidRDefault="00160FFC">
      <w:pPr>
        <w:spacing w:line="200" w:lineRule="atLeast"/>
        <w:ind w:left="79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5778500" cy="383540"/>
                <wp:effectExtent l="0" t="0" r="3175" b="6985"/>
                <wp:docPr id="266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8500" cy="383540"/>
                          <a:chOff x="0" y="0"/>
                          <a:chExt cx="9100" cy="604"/>
                        </a:xfrm>
                      </wpg:grpSpPr>
                      <wpg:grpSp>
                        <wpg:cNvPr id="267" name="Group 270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068" cy="2"/>
                            <a:chOff x="16" y="16"/>
                            <a:chExt cx="9068" cy="2"/>
                          </a:xfrm>
                        </wpg:grpSpPr>
                        <wps:wsp>
                          <wps:cNvPr id="268" name="Freeform 271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068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068"/>
                                <a:gd name="T2" fmla="+- 0 9083 16"/>
                                <a:gd name="T3" fmla="*/ T2 w 90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68">
                                  <a:moveTo>
                                    <a:pt x="0" y="0"/>
                                  </a:moveTo>
                                  <a:lnTo>
                                    <a:pt x="9067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268"/>
                        <wpg:cNvGrpSpPr>
                          <a:grpSpLocks/>
                        </wpg:cNvGrpSpPr>
                        <wpg:grpSpPr bwMode="auto">
                          <a:xfrm>
                            <a:off x="31" y="31"/>
                            <a:ext cx="2" cy="557"/>
                            <a:chOff x="31" y="31"/>
                            <a:chExt cx="2" cy="557"/>
                          </a:xfrm>
                        </wpg:grpSpPr>
                        <wps:wsp>
                          <wps:cNvPr id="270" name="Freeform 269"/>
                          <wps:cNvSpPr>
                            <a:spLocks/>
                          </wps:cNvSpPr>
                          <wps:spPr bwMode="auto">
                            <a:xfrm>
                              <a:off x="31" y="31"/>
                              <a:ext cx="2" cy="557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557"/>
                                <a:gd name="T2" fmla="+- 0 588 31"/>
                                <a:gd name="T3" fmla="*/ 588 h 5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7">
                                  <a:moveTo>
                                    <a:pt x="0" y="0"/>
                                  </a:moveTo>
                                  <a:lnTo>
                                    <a:pt x="0" y="557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266"/>
                        <wpg:cNvGrpSpPr>
                          <a:grpSpLocks/>
                        </wpg:cNvGrpSpPr>
                        <wpg:grpSpPr bwMode="auto">
                          <a:xfrm>
                            <a:off x="16" y="573"/>
                            <a:ext cx="9068" cy="2"/>
                            <a:chOff x="16" y="573"/>
                            <a:chExt cx="9068" cy="2"/>
                          </a:xfrm>
                        </wpg:grpSpPr>
                        <wps:wsp>
                          <wps:cNvPr id="272" name="Freeform 267"/>
                          <wps:cNvSpPr>
                            <a:spLocks/>
                          </wps:cNvSpPr>
                          <wps:spPr bwMode="auto">
                            <a:xfrm>
                              <a:off x="16" y="573"/>
                              <a:ext cx="9068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068"/>
                                <a:gd name="T2" fmla="+- 0 9083 16"/>
                                <a:gd name="T3" fmla="*/ T2 w 90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68">
                                  <a:moveTo>
                                    <a:pt x="0" y="0"/>
                                  </a:moveTo>
                                  <a:lnTo>
                                    <a:pt x="9067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" name="Group 264"/>
                        <wpg:cNvGrpSpPr>
                          <a:grpSpLocks/>
                        </wpg:cNvGrpSpPr>
                        <wpg:grpSpPr bwMode="auto">
                          <a:xfrm>
                            <a:off x="9068" y="31"/>
                            <a:ext cx="2" cy="557"/>
                            <a:chOff x="9068" y="31"/>
                            <a:chExt cx="2" cy="557"/>
                          </a:xfrm>
                        </wpg:grpSpPr>
                        <wps:wsp>
                          <wps:cNvPr id="274" name="Freeform 265"/>
                          <wps:cNvSpPr>
                            <a:spLocks/>
                          </wps:cNvSpPr>
                          <wps:spPr bwMode="auto">
                            <a:xfrm>
                              <a:off x="9068" y="31"/>
                              <a:ext cx="2" cy="557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557"/>
                                <a:gd name="T2" fmla="+- 0 588 31"/>
                                <a:gd name="T3" fmla="*/ 588 h 5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7">
                                  <a:moveTo>
                                    <a:pt x="0" y="0"/>
                                  </a:moveTo>
                                  <a:lnTo>
                                    <a:pt x="0" y="557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63" o:spid="_x0000_s1026" style="width:455pt;height:30.2pt;mso-position-horizontal-relative:char;mso-position-vertical-relative:line" coordsize="9100,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">
                <v:group id="Group 270" o:spid="_x0000_s1027" style="position:absolute;left:16;top:16;width:9068;height:2" coordorigin="16,16" coordsize="906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<v:shape id="Freeform 271" o:spid="_x0000_s1028" style="position:absolute;left:16;top:16;width:9068;height:2;visibility:visible;mso-wrap-style:square;v-text-anchor:top" coordsize="906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uQhL4A&#10;AADcAAAADwAAAGRycy9kb3ducmV2LnhtbERPzWrCQBC+F/oOyxR6qxs9SEhdpQqKPUmtDzBkp9nQ&#10;7GzIjhrf3jkIHj++/8VqjJ250JDbxA6mkwIMcZ18y42D0+/2owSTBdljl5gc3CjDavn6ssDKpyv/&#10;0OUojdEQzhU6CCJ9ZW2uA0XMk9QTK/eXhoiicGisH/Cq4bGzs6KY24gta0PAnjaB6v/jOWpJ3R0O&#10;InFbnoJfT8/t7hvL6Nz72/j1CUZolKf44d57B7O5rtUzegTs8g4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z7kIS+AAAA3AAAAA8AAAAAAAAAAAAAAAAAmAIAAGRycy9kb3ducmV2&#10;LnhtbFBLBQYAAAAABAAEAPUAAACDAwAAAAA=&#10;" path="m,l9067,e" filled="f" strokeweight="1.6pt">
                    <v:path arrowok="t" o:connecttype="custom" o:connectlocs="0,0;9067,0" o:connectangles="0,0"/>
                  </v:shape>
                </v:group>
                <v:group id="Group 268" o:spid="_x0000_s1029" style="position:absolute;left:31;top:31;width:2;height:557" coordorigin="31,31" coordsize="2,5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<v:shape id="Freeform 269" o:spid="_x0000_s1030" style="position:absolute;left:31;top:31;width:2;height:557;visibility:visible;mso-wrap-style:square;v-text-anchor:top" coordsize="2,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REDsEA&#10;AADcAAAADwAAAGRycy9kb3ducmV2LnhtbERPy4rCMBTdD/gP4QqzG1NdqFTTosJAF8OIDxB3l+ba&#10;Bpub0mRq/fvJQnB5OO91PthG9NR541jBdJKAIC6dNlwpOJ++v5YgfEDW2DgmBU/ykGejjzWm2j34&#10;QP0xVCKGsE9RQR1Cm0rpy5os+olriSN3c53FEGFXSd3hI4bbRs6SZC4tGo4NNba0q6m8H/+sAnrO&#10;96743RdobL8x/fb6c7i0Sn2Oh80KRKAhvMUvd6EVzBZxfjwTj4DM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kRA7BAAAA3AAAAA8AAAAAAAAAAAAAAAAAmAIAAGRycy9kb3du&#10;cmV2LnhtbFBLBQYAAAAABAAEAPUAAACGAwAAAAA=&#10;" path="m,l,557e" filled="f" strokeweight="1.6pt">
                    <v:path arrowok="t" o:connecttype="custom" o:connectlocs="0,31;0,588" o:connectangles="0,0"/>
                  </v:shape>
                </v:group>
                <v:group id="Group 266" o:spid="_x0000_s1031" style="position:absolute;left:16;top:573;width:9068;height:2" coordorigin="16,573" coordsize="906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shape id="Freeform 267" o:spid="_x0000_s1032" style="position:absolute;left:16;top:573;width:9068;height:2;visibility:visible;mso-wrap-style:square;v-text-anchor:top" coordsize="906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xs8EA&#10;AADcAAAADwAAAGRycy9kb3ducmV2LnhtbESP3WrCQBCF74W+wzKF3unGXGiIrmILFr2Sqg8wZMds&#10;MDsbsqOmb98VhF4ezs/HWa4H36o79bEJbGA6yUARV8E2XBs4n7bjAlQUZIttYDLwSxHWq7fREksb&#10;HvxD96PUKo1wLNGAE+lKrWPlyGOchI44eZfQe5Qk+1rbHh9p3Lc6z7KZ9thwIjjs6MtRdT3efIJU&#10;7eEg4rfF2dnP6a353mPhjfl4HzYLUEKD/Idf7Z01kM9zeJ5JR0C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KMbPBAAAA3AAAAA8AAAAAAAAAAAAAAAAAmAIAAGRycy9kb3du&#10;cmV2LnhtbFBLBQYAAAAABAAEAPUAAACGAwAAAAA=&#10;" path="m,l9067,e" filled="f" strokeweight="1.6pt">
                    <v:path arrowok="t" o:connecttype="custom" o:connectlocs="0,0;9067,0" o:connectangles="0,0"/>
                  </v:shape>
                </v:group>
                <v:group id="Group 264" o:spid="_x0000_s1033" style="position:absolute;left:9068;top:31;width:2;height:557" coordorigin="9068,31" coordsize="2,5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<v:shape id="Freeform 265" o:spid="_x0000_s1034" style="position:absolute;left:9068;top:31;width:2;height:557;visibility:visible;mso-wrap-style:square;v-text-anchor:top" coordsize="2,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9CDcMA&#10;AADcAAAADwAAAGRycy9kb3ducmV2LnhtbESPQYvCMBSE7wv+h/AWvK3piqhUo6gg9CCKurB4ezRv&#10;27DNS2lirf/eCILHYWa+YebLzlaipcYbxwq+BwkI4txpw4WCn/P2awrCB2SNlWNScCcPy0XvY46p&#10;djc+UnsKhYgQ9ikqKEOoUyl9XpJFP3A1cfT+XGMxRNkUUjd4i3BbyWGSjKVFw3GhxJo2JeX/p6tV&#10;QPfxwWX7Q4bGtivTri+742+tVP+zW81ABOrCO/xqZ1rBcDKC55l4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9CDcMAAADcAAAADwAAAAAAAAAAAAAAAACYAgAAZHJzL2Rv&#10;d25yZXYueG1sUEsFBgAAAAAEAAQA9QAAAIgDAAAAAA==&#10;" path="m,l,557e" filled="f" strokeweight="1.6pt">
                    <v:path arrowok="t" o:connecttype="custom" o:connectlocs="0,31;0,588" o:connectangles="0,0"/>
                  </v:shape>
                </v:group>
                <w10:anchorlock/>
              </v:group>
            </w:pict>
          </mc:Fallback>
        </mc:AlternateContent>
      </w:r>
    </w:p>
    <w:p w:rsidR="00C3304F" w:rsidRDefault="00C3304F">
      <w:pPr>
        <w:rPr>
          <w:rFonts w:ascii="Arial" w:eastAsia="Arial" w:hAnsi="Arial" w:cs="Arial"/>
          <w:b/>
          <w:bCs/>
          <w:sz w:val="9"/>
          <w:szCs w:val="9"/>
        </w:rPr>
      </w:pPr>
    </w:p>
    <w:p w:rsidR="00C3304F" w:rsidRDefault="003150C4">
      <w:pPr>
        <w:spacing w:before="69"/>
        <w:ind w:left="834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pacing w:val="-1"/>
          <w:sz w:val="24"/>
        </w:rPr>
        <w:t>Name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main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contact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in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the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group</w:t>
      </w:r>
    </w:p>
    <w:p w:rsidR="00C3304F" w:rsidRDefault="003150C4">
      <w:pPr>
        <w:pStyle w:val="BodyText"/>
        <w:tabs>
          <w:tab w:val="left" w:pos="2274"/>
          <w:tab w:val="left" w:pos="5874"/>
        </w:tabs>
        <w:spacing w:before="182"/>
        <w:ind w:left="834"/>
      </w:pPr>
      <w:r>
        <w:t>Title</w:t>
      </w:r>
      <w:r>
        <w:tab/>
        <w:t>First</w:t>
      </w:r>
      <w:r>
        <w:rPr>
          <w:spacing w:val="-5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Surname</w:t>
      </w:r>
    </w:p>
    <w:p w:rsidR="00C3304F" w:rsidRDefault="00C3304F">
      <w:pPr>
        <w:spacing w:before="11"/>
        <w:rPr>
          <w:rFonts w:ascii="Arial" w:eastAsia="Arial" w:hAnsi="Arial" w:cs="Arial"/>
          <w:sz w:val="9"/>
          <w:szCs w:val="9"/>
        </w:rPr>
      </w:pPr>
    </w:p>
    <w:p w:rsidR="00C3304F" w:rsidRDefault="00160FFC">
      <w:pPr>
        <w:tabs>
          <w:tab w:val="left" w:pos="2210"/>
          <w:tab w:val="left" w:pos="5894"/>
        </w:tabs>
        <w:spacing w:line="200" w:lineRule="atLeast"/>
        <w:ind w:left="792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  <w:lang w:val="en-GB" w:eastAsia="en-GB"/>
        </w:rPr>
        <mc:AlternateContent>
          <mc:Choice Requires="wpg">
            <w:drawing>
              <wp:inline distT="0" distB="0" distL="0" distR="0">
                <wp:extent cx="669925" cy="337185"/>
                <wp:effectExtent l="0" t="0" r="6350" b="5715"/>
                <wp:docPr id="257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" cy="337185"/>
                          <a:chOff x="0" y="0"/>
                          <a:chExt cx="1055" cy="531"/>
                        </a:xfrm>
                      </wpg:grpSpPr>
                      <wpg:grpSp>
                        <wpg:cNvPr id="258" name="Group 261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1023" cy="2"/>
                            <a:chOff x="16" y="16"/>
                            <a:chExt cx="1023" cy="2"/>
                          </a:xfrm>
                        </wpg:grpSpPr>
                        <wps:wsp>
                          <wps:cNvPr id="259" name="Freeform 262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1023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1023"/>
                                <a:gd name="T2" fmla="+- 0 1038 16"/>
                                <a:gd name="T3" fmla="*/ T2 w 10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3">
                                  <a:moveTo>
                                    <a:pt x="0" y="0"/>
                                  </a:moveTo>
                                  <a:lnTo>
                                    <a:pt x="1022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" name="Group 259"/>
                        <wpg:cNvGrpSpPr>
                          <a:grpSpLocks/>
                        </wpg:cNvGrpSpPr>
                        <wpg:grpSpPr bwMode="auto">
                          <a:xfrm>
                            <a:off x="31" y="31"/>
                            <a:ext cx="2" cy="484"/>
                            <a:chOff x="31" y="31"/>
                            <a:chExt cx="2" cy="484"/>
                          </a:xfrm>
                        </wpg:grpSpPr>
                        <wps:wsp>
                          <wps:cNvPr id="261" name="Freeform 260"/>
                          <wps:cNvSpPr>
                            <a:spLocks/>
                          </wps:cNvSpPr>
                          <wps:spPr bwMode="auto">
                            <a:xfrm>
                              <a:off x="31" y="31"/>
                              <a:ext cx="2" cy="484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484"/>
                                <a:gd name="T2" fmla="+- 0 515 31"/>
                                <a:gd name="T3" fmla="*/ 515 h 4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4">
                                  <a:moveTo>
                                    <a:pt x="0" y="0"/>
                                  </a:moveTo>
                                  <a:lnTo>
                                    <a:pt x="0" y="48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2" name="Group 257"/>
                        <wpg:cNvGrpSpPr>
                          <a:grpSpLocks/>
                        </wpg:cNvGrpSpPr>
                        <wpg:grpSpPr bwMode="auto">
                          <a:xfrm>
                            <a:off x="16" y="500"/>
                            <a:ext cx="1023" cy="2"/>
                            <a:chOff x="16" y="500"/>
                            <a:chExt cx="1023" cy="2"/>
                          </a:xfrm>
                        </wpg:grpSpPr>
                        <wps:wsp>
                          <wps:cNvPr id="263" name="Freeform 258"/>
                          <wps:cNvSpPr>
                            <a:spLocks/>
                          </wps:cNvSpPr>
                          <wps:spPr bwMode="auto">
                            <a:xfrm>
                              <a:off x="16" y="500"/>
                              <a:ext cx="1023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1023"/>
                                <a:gd name="T2" fmla="+- 0 1038 16"/>
                                <a:gd name="T3" fmla="*/ T2 w 10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3">
                                  <a:moveTo>
                                    <a:pt x="0" y="0"/>
                                  </a:moveTo>
                                  <a:lnTo>
                                    <a:pt x="1022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4" name="Group 255"/>
                        <wpg:cNvGrpSpPr>
                          <a:grpSpLocks/>
                        </wpg:cNvGrpSpPr>
                        <wpg:grpSpPr bwMode="auto">
                          <a:xfrm>
                            <a:off x="1023" y="31"/>
                            <a:ext cx="2" cy="484"/>
                            <a:chOff x="1023" y="31"/>
                            <a:chExt cx="2" cy="484"/>
                          </a:xfrm>
                        </wpg:grpSpPr>
                        <wps:wsp>
                          <wps:cNvPr id="265" name="Freeform 256"/>
                          <wps:cNvSpPr>
                            <a:spLocks/>
                          </wps:cNvSpPr>
                          <wps:spPr bwMode="auto">
                            <a:xfrm>
                              <a:off x="1023" y="31"/>
                              <a:ext cx="2" cy="484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484"/>
                                <a:gd name="T2" fmla="+- 0 515 31"/>
                                <a:gd name="T3" fmla="*/ 515 h 4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4">
                                  <a:moveTo>
                                    <a:pt x="0" y="0"/>
                                  </a:moveTo>
                                  <a:lnTo>
                                    <a:pt x="0" y="48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54" o:spid="_x0000_s1026" style="width:52.75pt;height:26.55pt;mso-position-horizontal-relative:char;mso-position-vertical-relative:line" coordsize="1055,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">
                <v:group id="Group 261" o:spid="_x0000_s1027" style="position:absolute;left:16;top:16;width:1023;height:2" coordorigin="16,16" coordsize="102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<v:shape id="Freeform 262" o:spid="_x0000_s1028" style="position:absolute;left:16;top:16;width:1023;height:2;visibility:visible;mso-wrap-style:square;v-text-anchor:top" coordsize="10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WLsQA&#10;AADcAAAADwAAAGRycy9kb3ducmV2LnhtbESPQYvCMBSE74L/IbwFL7KmispajSK7CJ4EqwePj+bZ&#10;lm1eShNr7a83guBxmJlvmNWmNaVoqHaFZQXjUQSCOLW64EzB+bT7/gHhPLLG0jIpeJCDzbrfW2Gs&#10;7Z2P1CQ+EwHCLkYFufdVLKVLczLoRrYiDt7V1gZ9kHUmdY33ADelnETRXBosOCzkWNFvTul/cjMK&#10;Dtl0OBs2yfXSdadp2uy76jb+U2rw1W6XIDy1/hN+t/dawWS2gNeZcATk+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AFi7EAAAA3AAAAA8AAAAAAAAAAAAAAAAAmAIAAGRycy9k&#10;b3ducmV2LnhtbFBLBQYAAAAABAAEAPUAAACJAwAAAAA=&#10;" path="m,l1022,e" filled="f" strokeweight="1.6pt">
                    <v:path arrowok="t" o:connecttype="custom" o:connectlocs="0,0;1022,0" o:connectangles="0,0"/>
                  </v:shape>
                </v:group>
                <v:group id="Group 259" o:spid="_x0000_s1029" style="position:absolute;left:31;top:31;width:2;height:484" coordorigin="31,31" coordsize="2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4egM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Ph6AwwAAANwAAAAP&#10;AAAAAAAAAAAAAAAAAKoCAABkcnMvZG93bnJldi54bWxQSwUGAAAAAAQABAD6AAAAmgMAAAAA&#10;">
                  <v:shape id="Freeform 260" o:spid="_x0000_s1030" style="position:absolute;left:31;top:31;width:2;height:484;visibility:visible;mso-wrap-style:square;v-text-anchor:top" coordsize="2,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UcscUA&#10;AADcAAAADwAAAGRycy9kb3ducmV2LnhtbESPQWvCQBSE7wX/w/IEb3UTQSnRNQRB6KGX2NLS2yP7&#10;zCZm38bsqtFf3y0Uehxm5htmk4+2E1cafONYQTpPQBBXTjdcK/h43z+/gPABWWPnmBTcyUO+nTxt&#10;MNPuxiVdD6EWEcI+QwUmhD6T0leGLPq564mjd3SDxRDlUEs94C3CbScXSbKSFhuOCwZ72hmqToeL&#10;VfD4btvL57ItXdV2X28lmbQ4G6Vm07FYgwg0hv/wX/tVK1isUvg9E4+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NRyxxQAAANwAAAAPAAAAAAAAAAAAAAAAAJgCAABkcnMv&#10;ZG93bnJldi54bWxQSwUGAAAAAAQABAD1AAAAigMAAAAA&#10;" path="m,l,484e" filled="f" strokeweight="1.6pt">
                    <v:path arrowok="t" o:connecttype="custom" o:connectlocs="0,31;0,515" o:connectangles="0,0"/>
                  </v:shape>
                </v:group>
                <v:group id="Group 257" o:spid="_x0000_s1031" style="position:absolute;left:16;top:500;width:1023;height:2" coordorigin="16,500" coordsize="102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      <v:shape id="Freeform 258" o:spid="_x0000_s1032" style="position:absolute;left:16;top:500;width:1023;height:2;visibility:visible;mso-wrap-style:square;v-text-anchor:top" coordsize="10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TrecUA&#10;AADcAAAADwAAAGRycy9kb3ducmV2LnhtbESPT4vCMBTE74LfITxhL7Km/mWpRhEXwdOC7R72+Gie&#10;bbF5KU2stZ/eLAgeh5n5DbPZdaYSLTWutKxgOolAEGdWl5wr+E2Pn18gnEfWWFkmBQ9ysNsOBxuM&#10;tb3zmdrE5yJA2MWooPC+jqV0WUEG3cTWxMG72MagD7LJpW7wHuCmkrMoWkmDJYeFAms6FJRdk5tR&#10;8JMvxstxm1z++j5dZO2pr2/Tb6U+Rt1+DcJT59/hV/ukFcxWc/g/E46A3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ROt5xQAAANwAAAAPAAAAAAAAAAAAAAAAAJgCAABkcnMv&#10;ZG93bnJldi54bWxQSwUGAAAAAAQABAD1AAAAigMAAAAA&#10;" path="m,l1022,e" filled="f" strokeweight="1.6pt">
                    <v:path arrowok="t" o:connecttype="custom" o:connectlocs="0,0;1022,0" o:connectangles="0,0"/>
                  </v:shape>
                </v:group>
                <v:group id="Group 255" o:spid="_x0000_s1033" style="position:absolute;left:1023;top:31;width:2;height:484" coordorigin="1023,31" coordsize="2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UYg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FGIPFAAAA3AAA&#10;AA8AAAAAAAAAAAAAAAAAqgIAAGRycy9kb3ducmV2LnhtbFBLBQYAAAAABAAEAPoAAACcAwAAAAA=&#10;">
                  <v:shape id="Freeform 256" o:spid="_x0000_s1034" style="position:absolute;left:1023;top:31;width:2;height:484;visibility:visible;mso-wrap-style:square;v-text-anchor:top" coordsize="2,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4assYA&#10;AADcAAAADwAAAGRycy9kb3ducmV2LnhtbESPQWvCQBSE7wX/w/IK3uomgUiJriKFQg9eYqXi7ZF9&#10;zSbNvo3ZNab99V2h0OMwM98w6+1kOzHS4BvHCtJFAoK4crrhWsHx/fXpGYQPyBo7x6TgmzxsN7OH&#10;NRba3bik8RBqESHsC1RgQugLKX1lyKJfuJ44ep9usBiiHGqpB7xFuO1kliRLabHhuGCwpxdD1dfh&#10;ahX8nNv2+pG3pava7rQvyaS7i1Fq/jjtViACTeE//Nd+0wqyZQ73M/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4assYAAADcAAAADwAAAAAAAAAAAAAAAACYAgAAZHJz&#10;L2Rvd25yZXYueG1sUEsFBgAAAAAEAAQA9QAAAIsDAAAAAA==&#10;" path="m,l,484e" filled="f" strokeweight="1.6pt">
                    <v:path arrowok="t" o:connecttype="custom" o:connectlocs="0,31;0,515" o:connectangles="0,0"/>
                  </v:shape>
                </v:group>
                <w10:anchorlock/>
              </v:group>
            </w:pict>
          </mc:Fallback>
        </mc:AlternateContent>
      </w:r>
      <w:r w:rsidR="003150C4">
        <w:rPr>
          <w:rFonts w:ascii="Arial"/>
          <w:sz w:val="20"/>
        </w:rPr>
        <w:tab/>
      </w:r>
      <w:r>
        <w:rPr>
          <w:rFonts w:ascii="Arial"/>
          <w:noProof/>
          <w:sz w:val="20"/>
          <w:lang w:val="en-GB" w:eastAsia="en-GB"/>
        </w:rPr>
        <mc:AlternateContent>
          <mc:Choice Requires="wpg">
            <w:drawing>
              <wp:inline distT="0" distB="0" distL="0" distR="0">
                <wp:extent cx="2019300" cy="337185"/>
                <wp:effectExtent l="0" t="0" r="9525" b="5715"/>
                <wp:docPr id="248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9300" cy="337185"/>
                          <a:chOff x="0" y="0"/>
                          <a:chExt cx="3180" cy="531"/>
                        </a:xfrm>
                      </wpg:grpSpPr>
                      <wpg:grpSp>
                        <wpg:cNvPr id="249" name="Group 252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3148" cy="2"/>
                            <a:chOff x="16" y="16"/>
                            <a:chExt cx="3148" cy="2"/>
                          </a:xfrm>
                        </wpg:grpSpPr>
                        <wps:wsp>
                          <wps:cNvPr id="250" name="Freeform 253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3148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3148"/>
                                <a:gd name="T2" fmla="+- 0 3164 16"/>
                                <a:gd name="T3" fmla="*/ T2 w 31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48">
                                  <a:moveTo>
                                    <a:pt x="0" y="0"/>
                                  </a:moveTo>
                                  <a:lnTo>
                                    <a:pt x="3148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250"/>
                        <wpg:cNvGrpSpPr>
                          <a:grpSpLocks/>
                        </wpg:cNvGrpSpPr>
                        <wpg:grpSpPr bwMode="auto">
                          <a:xfrm>
                            <a:off x="31" y="31"/>
                            <a:ext cx="2" cy="484"/>
                            <a:chOff x="31" y="31"/>
                            <a:chExt cx="2" cy="484"/>
                          </a:xfrm>
                        </wpg:grpSpPr>
                        <wps:wsp>
                          <wps:cNvPr id="252" name="Freeform 251"/>
                          <wps:cNvSpPr>
                            <a:spLocks/>
                          </wps:cNvSpPr>
                          <wps:spPr bwMode="auto">
                            <a:xfrm>
                              <a:off x="31" y="31"/>
                              <a:ext cx="2" cy="484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484"/>
                                <a:gd name="T2" fmla="+- 0 515 31"/>
                                <a:gd name="T3" fmla="*/ 515 h 4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4">
                                  <a:moveTo>
                                    <a:pt x="0" y="0"/>
                                  </a:moveTo>
                                  <a:lnTo>
                                    <a:pt x="0" y="48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" name="Group 248"/>
                        <wpg:cNvGrpSpPr>
                          <a:grpSpLocks/>
                        </wpg:cNvGrpSpPr>
                        <wpg:grpSpPr bwMode="auto">
                          <a:xfrm>
                            <a:off x="16" y="500"/>
                            <a:ext cx="3148" cy="2"/>
                            <a:chOff x="16" y="500"/>
                            <a:chExt cx="3148" cy="2"/>
                          </a:xfrm>
                        </wpg:grpSpPr>
                        <wps:wsp>
                          <wps:cNvPr id="254" name="Freeform 249"/>
                          <wps:cNvSpPr>
                            <a:spLocks/>
                          </wps:cNvSpPr>
                          <wps:spPr bwMode="auto">
                            <a:xfrm>
                              <a:off x="16" y="500"/>
                              <a:ext cx="3148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3148"/>
                                <a:gd name="T2" fmla="+- 0 3164 16"/>
                                <a:gd name="T3" fmla="*/ T2 w 31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48">
                                  <a:moveTo>
                                    <a:pt x="0" y="0"/>
                                  </a:moveTo>
                                  <a:lnTo>
                                    <a:pt x="3148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" name="Group 246"/>
                        <wpg:cNvGrpSpPr>
                          <a:grpSpLocks/>
                        </wpg:cNvGrpSpPr>
                        <wpg:grpSpPr bwMode="auto">
                          <a:xfrm>
                            <a:off x="3149" y="31"/>
                            <a:ext cx="2" cy="484"/>
                            <a:chOff x="3149" y="31"/>
                            <a:chExt cx="2" cy="484"/>
                          </a:xfrm>
                        </wpg:grpSpPr>
                        <wps:wsp>
                          <wps:cNvPr id="256" name="Freeform 247"/>
                          <wps:cNvSpPr>
                            <a:spLocks/>
                          </wps:cNvSpPr>
                          <wps:spPr bwMode="auto">
                            <a:xfrm>
                              <a:off x="3149" y="31"/>
                              <a:ext cx="2" cy="484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484"/>
                                <a:gd name="T2" fmla="+- 0 515 31"/>
                                <a:gd name="T3" fmla="*/ 515 h 4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4">
                                  <a:moveTo>
                                    <a:pt x="0" y="0"/>
                                  </a:moveTo>
                                  <a:lnTo>
                                    <a:pt x="0" y="48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45" o:spid="_x0000_s1026" style="width:159pt;height:26.55pt;mso-position-horizontal-relative:char;mso-position-vertical-relative:line" coordsize="3180,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">
                <v:group id="Group 252" o:spid="_x0000_s1027" style="position:absolute;left:16;top:16;width:3148;height:2" coordorigin="16,16" coordsize="314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<v:shape id="Freeform 253" o:spid="_x0000_s1028" style="position:absolute;left:16;top:16;width:3148;height:2;visibility:visible;mso-wrap-style:square;v-text-anchor:top" coordsize="31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91sIA&#10;AADcAAAADwAAAGRycy9kb3ducmV2LnhtbERP3WrCMBS+F/YO4Qy8kZlaUEdnlCEKA0Gw+gBnyVnT&#10;2Zx0TdTu7c2F4OXH979Y9a4RV+pC7VnBZJyBINbe1FwpOB23b+8gQkQ22HgmBf8UYLV8GSywMP7G&#10;B7qWsRIphEOBCmyMbSFl0JYchrFviRP34zuHMcGukqbDWwp3jcyzbCYd1pwaLLa0tqTP5cUp+N7r&#10;XP/uzpt5H2W7sZft6W80UWr42n9+gIjUx6f44f4yCvJpmp/OpCM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EX3WwgAAANwAAAAPAAAAAAAAAAAAAAAAAJgCAABkcnMvZG93&#10;bnJldi54bWxQSwUGAAAAAAQABAD1AAAAhwMAAAAA&#10;" path="m,l3148,e" filled="f" strokeweight="1.6pt">
                    <v:path arrowok="t" o:connecttype="custom" o:connectlocs="0,0;3148,0" o:connectangles="0,0"/>
                  </v:shape>
                </v:group>
                <v:group id="Group 250" o:spid="_x0000_s1029" style="position:absolute;left:31;top:31;width:2;height:484" coordorigin="31,31" coordsize="2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shape id="Freeform 251" o:spid="_x0000_s1030" style="position:absolute;left:31;top:31;width:2;height:484;visibility:visible;mso-wrap-style:square;v-text-anchor:top" coordsize="2,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tIe8UA&#10;AADcAAAADwAAAGRycy9kb3ducmV2LnhtbESPQWvCQBSE70L/w/IK3nRjQJHUVaRQ8OAlKoq3R/Y1&#10;mzT7Ns1uNPbXd4VCj8PMfMOsNoNtxI06XzlWMJsmIIgLpysuFZyOH5MlCB+QNTaOScGDPGzWL6MV&#10;ZtrdOafbIZQiQthnqMCE0GZS+sKQRT91LXH0Pl1nMUTZlVJ3eI9w28g0SRbSYsVxwWBL74aKr0Nv&#10;Ffxc67o/z+vcFXVz2edkZttvo9T4ddi+gQg0hP/wX3unFaTzFJ5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i0h7xQAAANwAAAAPAAAAAAAAAAAAAAAAAJgCAABkcnMv&#10;ZG93bnJldi54bWxQSwUGAAAAAAQABAD1AAAAigMAAAAA&#10;" path="m,l,484e" filled="f" strokeweight="1.6pt">
                    <v:path arrowok="t" o:connecttype="custom" o:connectlocs="0,31;0,515" o:connectangles="0,0"/>
                  </v:shape>
                </v:group>
                <v:group id="Group 248" o:spid="_x0000_s1031" style="position:absolute;left:16;top:500;width:3148;height:2" coordorigin="16,500" coordsize="314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<v:shape id="Freeform 249" o:spid="_x0000_s1032" style="position:absolute;left:16;top:500;width:3148;height:2;visibility:visible;mso-wrap-style:square;v-text-anchor:top" coordsize="31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p71cUA&#10;AADcAAAADwAAAGRycy9kb3ducmV2LnhtbESP0WoCMRRE3wv9h3ALfRHNutQqq1FKUSgUhKofcE2u&#10;m9XNzXYTdf17UxD6OMzMGWa26FwtLtSGyrOC4SADQay9qbhUsNuu+hMQISIbrD2TghsFWMyfn2ZY&#10;GH/lH7psYikShEOBCmyMTSFl0JYchoFviJN38K3DmGRbStPiNcFdLfMse5cOK04LFhv6tKRPm7NT&#10;sF/rXB+/T8txF2WztOfV7rc3VOr1pfuYgojUxf/wo/1lFOSjN/g7k46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KnvVxQAAANwAAAAPAAAAAAAAAAAAAAAAAJgCAABkcnMv&#10;ZG93bnJldi54bWxQSwUGAAAAAAQABAD1AAAAigMAAAAA&#10;" path="m,l3148,e" filled="f" strokeweight="1.6pt">
                    <v:path arrowok="t" o:connecttype="custom" o:connectlocs="0,0;3148,0" o:connectangles="0,0"/>
                  </v:shape>
                </v:group>
                <v:group id="Group 246" o:spid="_x0000_s1033" style="position:absolute;left:3149;top:31;width:2;height:484" coordorigin="3149,31" coordsize="2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<v:shape id="Freeform 247" o:spid="_x0000_s1034" style="position:absolute;left:3149;top:31;width:2;height:484;visibility:visible;mso-wrap-style:square;v-text-anchor:top" coordsize="2,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BOeMYA&#10;AADcAAAADwAAAGRycy9kb3ducmV2LnhtbESPQWvCQBSE7wX/w/IK3uomgUiJriKFQg9eYqXi7ZF9&#10;zSbNvo3ZNab99V2h0OMwM98w6+1kOzHS4BvHCtJFAoK4crrhWsHx/fXpGYQPyBo7x6TgmzxsN7OH&#10;NRba3bik8RBqESHsC1RgQugLKX1lyKJfuJ44ep9usBiiHGqpB7xFuO1kliRLabHhuGCwpxdD1dfh&#10;ahX8nNv2+pG3pava7rQvyaS7i1Fq/jjtViACTeE//Nd+0wqyfAn3M/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rBOeMYAAADcAAAADwAAAAAAAAAAAAAAAACYAgAAZHJz&#10;L2Rvd25yZXYueG1sUEsFBgAAAAAEAAQA9QAAAIsDAAAAAA==&#10;" path="m,l,484e" filled="f" strokeweight="1.6pt">
                    <v:path arrowok="t" o:connecttype="custom" o:connectlocs="0,31;0,515" o:connectangles="0,0"/>
                  </v:shape>
                </v:group>
                <w10:anchorlock/>
              </v:group>
            </w:pict>
          </mc:Fallback>
        </mc:AlternateContent>
      </w:r>
      <w:r w:rsidR="003150C4">
        <w:rPr>
          <w:rFonts w:ascii="Arial"/>
          <w:sz w:val="20"/>
        </w:rPr>
        <w:tab/>
      </w:r>
      <w:r>
        <w:rPr>
          <w:rFonts w:ascii="Arial"/>
          <w:noProof/>
          <w:sz w:val="20"/>
          <w:lang w:val="en-GB" w:eastAsia="en-GB"/>
        </w:rPr>
        <mc:AlternateContent>
          <mc:Choice Requires="wpg">
            <w:drawing>
              <wp:inline distT="0" distB="0" distL="0" distR="0">
                <wp:extent cx="2560320" cy="337185"/>
                <wp:effectExtent l="0" t="0" r="1905" b="5715"/>
                <wp:docPr id="239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0320" cy="337185"/>
                          <a:chOff x="0" y="0"/>
                          <a:chExt cx="4032" cy="531"/>
                        </a:xfrm>
                      </wpg:grpSpPr>
                      <wpg:grpSp>
                        <wpg:cNvPr id="240" name="Group 243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4000" cy="2"/>
                            <a:chOff x="16" y="16"/>
                            <a:chExt cx="4000" cy="2"/>
                          </a:xfrm>
                        </wpg:grpSpPr>
                        <wps:wsp>
                          <wps:cNvPr id="241" name="Freeform 244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4000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4000"/>
                                <a:gd name="T2" fmla="+- 0 4016 16"/>
                                <a:gd name="T3" fmla="*/ T2 w 40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00">
                                  <a:moveTo>
                                    <a:pt x="0" y="0"/>
                                  </a:moveTo>
                                  <a:lnTo>
                                    <a:pt x="400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" name="Group 241"/>
                        <wpg:cNvGrpSpPr>
                          <a:grpSpLocks/>
                        </wpg:cNvGrpSpPr>
                        <wpg:grpSpPr bwMode="auto">
                          <a:xfrm>
                            <a:off x="31" y="31"/>
                            <a:ext cx="2" cy="484"/>
                            <a:chOff x="31" y="31"/>
                            <a:chExt cx="2" cy="484"/>
                          </a:xfrm>
                        </wpg:grpSpPr>
                        <wps:wsp>
                          <wps:cNvPr id="243" name="Freeform 242"/>
                          <wps:cNvSpPr>
                            <a:spLocks/>
                          </wps:cNvSpPr>
                          <wps:spPr bwMode="auto">
                            <a:xfrm>
                              <a:off x="31" y="31"/>
                              <a:ext cx="2" cy="484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484"/>
                                <a:gd name="T2" fmla="+- 0 515 31"/>
                                <a:gd name="T3" fmla="*/ 515 h 4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4">
                                  <a:moveTo>
                                    <a:pt x="0" y="0"/>
                                  </a:moveTo>
                                  <a:lnTo>
                                    <a:pt x="0" y="48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" name="Group 239"/>
                        <wpg:cNvGrpSpPr>
                          <a:grpSpLocks/>
                        </wpg:cNvGrpSpPr>
                        <wpg:grpSpPr bwMode="auto">
                          <a:xfrm>
                            <a:off x="16" y="500"/>
                            <a:ext cx="4000" cy="2"/>
                            <a:chOff x="16" y="500"/>
                            <a:chExt cx="4000" cy="2"/>
                          </a:xfrm>
                        </wpg:grpSpPr>
                        <wps:wsp>
                          <wps:cNvPr id="245" name="Freeform 240"/>
                          <wps:cNvSpPr>
                            <a:spLocks/>
                          </wps:cNvSpPr>
                          <wps:spPr bwMode="auto">
                            <a:xfrm>
                              <a:off x="16" y="500"/>
                              <a:ext cx="4000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4000"/>
                                <a:gd name="T2" fmla="+- 0 4016 16"/>
                                <a:gd name="T3" fmla="*/ T2 w 40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00">
                                  <a:moveTo>
                                    <a:pt x="0" y="0"/>
                                  </a:moveTo>
                                  <a:lnTo>
                                    <a:pt x="400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" name="Group 237"/>
                        <wpg:cNvGrpSpPr>
                          <a:grpSpLocks/>
                        </wpg:cNvGrpSpPr>
                        <wpg:grpSpPr bwMode="auto">
                          <a:xfrm>
                            <a:off x="4001" y="31"/>
                            <a:ext cx="2" cy="484"/>
                            <a:chOff x="4001" y="31"/>
                            <a:chExt cx="2" cy="484"/>
                          </a:xfrm>
                        </wpg:grpSpPr>
                        <wps:wsp>
                          <wps:cNvPr id="247" name="Freeform 238"/>
                          <wps:cNvSpPr>
                            <a:spLocks/>
                          </wps:cNvSpPr>
                          <wps:spPr bwMode="auto">
                            <a:xfrm>
                              <a:off x="4001" y="31"/>
                              <a:ext cx="2" cy="484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484"/>
                                <a:gd name="T2" fmla="+- 0 515 31"/>
                                <a:gd name="T3" fmla="*/ 515 h 4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4">
                                  <a:moveTo>
                                    <a:pt x="0" y="0"/>
                                  </a:moveTo>
                                  <a:lnTo>
                                    <a:pt x="0" y="48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36" o:spid="_x0000_s1026" style="width:201.6pt;height:26.55pt;mso-position-horizontal-relative:char;mso-position-vertical-relative:line" coordsize="4032,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">
                <v:group id="Group 243" o:spid="_x0000_s1027" style="position:absolute;left:16;top:16;width:4000;height:2" coordorigin="16,16" coordsize="40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<v:shape id="Freeform 244" o:spid="_x0000_s1028" style="position:absolute;left:16;top:16;width:4000;height:2;visibility:visible;mso-wrap-style:square;v-text-anchor:top" coordsize="40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CcYcYA&#10;AADcAAAADwAAAGRycy9kb3ducmV2LnhtbESPT2vCQBTE7wW/w/KE3upGKVKjq4ho6aWFpv47PrLP&#10;ZDH7Nma3Sfz23UKhx2FmfsMsVr2tREuNN44VjEcJCOLcacOFgv3X7ukFhA/IGivHpOBOHlbLwcMC&#10;U+06/qQ2C4WIEPYpKihDqFMpfV6SRT9yNXH0Lq6xGKJsCqkb7CLcVnKSJFNp0XBcKLGmTUn5Nfu2&#10;CrZm93Ga3fR7O+3M+Zgl91d32Cj1OOzXcxCB+vAf/mu/aQWT5zH8nolH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CcYcYAAADcAAAADwAAAAAAAAAAAAAAAACYAgAAZHJz&#10;L2Rvd25yZXYueG1sUEsFBgAAAAAEAAQA9QAAAIsDAAAAAA==&#10;" path="m,l4000,e" filled="f" strokeweight="1.6pt">
                    <v:path arrowok="t" o:connecttype="custom" o:connectlocs="0,0;4000,0" o:connectangles="0,0"/>
                  </v:shape>
                </v:group>
                <v:group id="Group 241" o:spid="_x0000_s1029" style="position:absolute;left:31;top:31;width:2;height:484" coordorigin="31,31" coordsize="2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V5D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VeQzFAAAA3AAA&#10;AA8AAAAAAAAAAAAAAAAAqgIAAGRycy9kb3ducmV2LnhtbFBLBQYAAAAABAAEAPoAAACcAwAAAAA=&#10;">
                  <v:shape id="Freeform 242" o:spid="_x0000_s1030" style="position:absolute;left:31;top:31;width:2;height:484;visibility:visible;mso-wrap-style:square;v-text-anchor:top" coordsize="2,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57PcUA&#10;AADcAAAADwAAAGRycy9kb3ducmV2LnhtbESPT2vCQBTE70K/w/IK3nTjv1JSV5GC4MFLVFp6e2Rf&#10;s0mzb9PsqtFP7wqCx2FmfsPMl52txYlaXzpWMBomIIhzp0suFBz268E7CB+QNdaOScGFPCwXL705&#10;ptqdOaPTLhQiQtinqMCE0KRS+tyQRT90DXH0fl1rMUTZFlK3eI5wW8txkrxJiyXHBYMNfRrK/3ZH&#10;q+D6U1XHr1mVubyqv7cZmdHq3yjVf+1WHyACdeEZfrQ3WsF4OoH7mXg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Hns9xQAAANwAAAAPAAAAAAAAAAAAAAAAAJgCAABkcnMv&#10;ZG93bnJldi54bWxQSwUGAAAAAAQABAD1AAAAigMAAAAA&#10;" path="m,l,484e" filled="f" strokeweight="1.6pt">
                    <v:path arrowok="t" o:connecttype="custom" o:connectlocs="0,31;0,515" o:connectangles="0,0"/>
                  </v:shape>
                </v:group>
                <v:group id="Group 239" o:spid="_x0000_s1031" style="position:absolute;left:16;top:500;width:4000;height:2" coordorigin="16,500" coordsize="40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<v:shape id="Freeform 240" o:spid="_x0000_s1032" style="position:absolute;left:16;top:500;width:4000;height:2;visibility:visible;mso-wrap-style:square;v-text-anchor:top" coordsize="40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aYscA&#10;AADcAAAADwAAAGRycy9kb3ducmV2LnhtbESPQUvDQBSE7wX/w/IK3ppNixaN3ZZSWvFiodFWj4/s&#10;M1nMvo3ZNUn/vSsUehxm5htmsRpsLTpqvXGsYJqkIIgLpw2XCt7fdpMHED4ga6wdk4IzeVgtb0YL&#10;zLTr+UBdHkoRIewzVFCF0GRS+qIiiz5xDXH0vlxrMUTZllK32Ee4reUsTefSouG4UGFDm4qK7/zX&#10;Ktia3f7j8Ue/dvPefJ7y9PzsjhulbsfD+glEoCFcw5f2i1Ywu7uH/zPxCM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7mmLHAAAA3AAAAA8AAAAAAAAAAAAAAAAAmAIAAGRy&#10;cy9kb3ducmV2LnhtbFBLBQYAAAAABAAEAPUAAACMAwAAAAA=&#10;" path="m,l4000,e" filled="f" strokeweight="1.6pt">
                    <v:path arrowok="t" o:connecttype="custom" o:connectlocs="0,0;4000,0" o:connectangles="0,0"/>
                  </v:shape>
                </v:group>
                <v:group id="Group 237" o:spid="_x0000_s1033" style="position:absolute;left:4001;top:31;width:2;height:484" coordorigin="4001,31" coordsize="2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shape id="Freeform 238" o:spid="_x0000_s1034" style="position:absolute;left:4001;top:31;width:2;height:484;visibility:visible;mso-wrap-style:square;v-text-anchor:top" coordsize="2,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V9PsUA&#10;AADcAAAADwAAAGRycy9kb3ducmV2LnhtbESPQWvCQBSE70L/w/IK3nSjqC2pq0hB8OAlKi29PbKv&#10;2aTZt2l21eivdwXB4zAz3zDzZWdrcaLWl44VjIYJCOLc6ZILBYf9evAOwgdkjbVjUnAhD8vFS2+O&#10;qXZnzui0C4WIEPYpKjAhNKmUPjdk0Q9dQxy9X9daDFG2hdQtniPc1nKcJDNpseS4YLChT0P53+5o&#10;FVx/qur4Na0yl1f19zYjM1r9G6X6r93qA0SgLjzDj/ZGKxhP3uB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JX0+xQAAANwAAAAPAAAAAAAAAAAAAAAAAJgCAABkcnMv&#10;ZG93bnJldi54bWxQSwUGAAAAAAQABAD1AAAAigMAAAAA&#10;" path="m,l,484e" filled="f" strokeweight="1.6pt">
                    <v:path arrowok="t" o:connecttype="custom" o:connectlocs="0,31;0,515" o:connectangles="0,0"/>
                  </v:shape>
                </v:group>
                <w10:anchorlock/>
              </v:group>
            </w:pict>
          </mc:Fallback>
        </mc:AlternateContent>
      </w:r>
    </w:p>
    <w:p w:rsidR="00C3304F" w:rsidRDefault="003150C4">
      <w:pPr>
        <w:pStyle w:val="BodyText"/>
        <w:spacing w:before="96"/>
        <w:ind w:left="834"/>
      </w:pPr>
      <w:r>
        <w:rPr>
          <w:spacing w:val="-1"/>
        </w:rPr>
        <w:t>Post</w:t>
      </w:r>
      <w:r>
        <w:rPr>
          <w:spacing w:val="-5"/>
        </w:rPr>
        <w:t xml:space="preserve"> </w:t>
      </w:r>
      <w:r>
        <w:rPr>
          <w:spacing w:val="-1"/>
        </w:rPr>
        <w:t>held</w:t>
      </w:r>
    </w:p>
    <w:p w:rsidR="00C3304F" w:rsidRDefault="00C3304F">
      <w:pPr>
        <w:spacing w:before="11"/>
        <w:rPr>
          <w:rFonts w:ascii="Arial" w:eastAsia="Arial" w:hAnsi="Arial" w:cs="Arial"/>
          <w:sz w:val="9"/>
          <w:szCs w:val="9"/>
        </w:rPr>
      </w:pPr>
    </w:p>
    <w:p w:rsidR="00C3304F" w:rsidRDefault="00160FFC">
      <w:pPr>
        <w:spacing w:line="200" w:lineRule="atLeast"/>
        <w:ind w:left="79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5778500" cy="337185"/>
                <wp:effectExtent l="0" t="0" r="3175" b="5715"/>
                <wp:docPr id="230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8500" cy="337185"/>
                          <a:chOff x="0" y="0"/>
                          <a:chExt cx="9100" cy="531"/>
                        </a:xfrm>
                      </wpg:grpSpPr>
                      <wpg:grpSp>
                        <wpg:cNvPr id="231" name="Group 234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068" cy="2"/>
                            <a:chOff x="16" y="16"/>
                            <a:chExt cx="9068" cy="2"/>
                          </a:xfrm>
                        </wpg:grpSpPr>
                        <wps:wsp>
                          <wps:cNvPr id="232" name="Freeform 235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068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068"/>
                                <a:gd name="T2" fmla="+- 0 9083 16"/>
                                <a:gd name="T3" fmla="*/ T2 w 90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68">
                                  <a:moveTo>
                                    <a:pt x="0" y="0"/>
                                  </a:moveTo>
                                  <a:lnTo>
                                    <a:pt x="9067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" name="Group 232"/>
                        <wpg:cNvGrpSpPr>
                          <a:grpSpLocks/>
                        </wpg:cNvGrpSpPr>
                        <wpg:grpSpPr bwMode="auto">
                          <a:xfrm>
                            <a:off x="31" y="31"/>
                            <a:ext cx="2" cy="484"/>
                            <a:chOff x="31" y="31"/>
                            <a:chExt cx="2" cy="484"/>
                          </a:xfrm>
                        </wpg:grpSpPr>
                        <wps:wsp>
                          <wps:cNvPr id="234" name="Freeform 233"/>
                          <wps:cNvSpPr>
                            <a:spLocks/>
                          </wps:cNvSpPr>
                          <wps:spPr bwMode="auto">
                            <a:xfrm>
                              <a:off x="31" y="31"/>
                              <a:ext cx="2" cy="484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484"/>
                                <a:gd name="T2" fmla="+- 0 515 31"/>
                                <a:gd name="T3" fmla="*/ 515 h 4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4">
                                  <a:moveTo>
                                    <a:pt x="0" y="0"/>
                                  </a:moveTo>
                                  <a:lnTo>
                                    <a:pt x="0" y="48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" name="Group 230"/>
                        <wpg:cNvGrpSpPr>
                          <a:grpSpLocks/>
                        </wpg:cNvGrpSpPr>
                        <wpg:grpSpPr bwMode="auto">
                          <a:xfrm>
                            <a:off x="16" y="500"/>
                            <a:ext cx="9068" cy="2"/>
                            <a:chOff x="16" y="500"/>
                            <a:chExt cx="9068" cy="2"/>
                          </a:xfrm>
                        </wpg:grpSpPr>
                        <wps:wsp>
                          <wps:cNvPr id="236" name="Freeform 231"/>
                          <wps:cNvSpPr>
                            <a:spLocks/>
                          </wps:cNvSpPr>
                          <wps:spPr bwMode="auto">
                            <a:xfrm>
                              <a:off x="16" y="500"/>
                              <a:ext cx="9068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068"/>
                                <a:gd name="T2" fmla="+- 0 9083 16"/>
                                <a:gd name="T3" fmla="*/ T2 w 90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68">
                                  <a:moveTo>
                                    <a:pt x="0" y="0"/>
                                  </a:moveTo>
                                  <a:lnTo>
                                    <a:pt x="9067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228"/>
                        <wpg:cNvGrpSpPr>
                          <a:grpSpLocks/>
                        </wpg:cNvGrpSpPr>
                        <wpg:grpSpPr bwMode="auto">
                          <a:xfrm>
                            <a:off x="9068" y="31"/>
                            <a:ext cx="2" cy="484"/>
                            <a:chOff x="9068" y="31"/>
                            <a:chExt cx="2" cy="484"/>
                          </a:xfrm>
                        </wpg:grpSpPr>
                        <wps:wsp>
                          <wps:cNvPr id="238" name="Freeform 229"/>
                          <wps:cNvSpPr>
                            <a:spLocks/>
                          </wps:cNvSpPr>
                          <wps:spPr bwMode="auto">
                            <a:xfrm>
                              <a:off x="9068" y="31"/>
                              <a:ext cx="2" cy="484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484"/>
                                <a:gd name="T2" fmla="+- 0 515 31"/>
                                <a:gd name="T3" fmla="*/ 515 h 4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4">
                                  <a:moveTo>
                                    <a:pt x="0" y="0"/>
                                  </a:moveTo>
                                  <a:lnTo>
                                    <a:pt x="0" y="48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27" o:spid="_x0000_s1026" style="width:455pt;height:26.55pt;mso-position-horizontal-relative:char;mso-position-vertical-relative:line" coordsize="9100,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">
                <v:group id="Group 234" o:spid="_x0000_s1027" style="position:absolute;left:16;top:16;width:9068;height:2" coordorigin="16,16" coordsize="906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<v:shape id="Freeform 235" o:spid="_x0000_s1028" style="position:absolute;left:16;top:16;width:9068;height:2;visibility:visible;mso-wrap-style:square;v-text-anchor:top" coordsize="906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CIc8EA&#10;AADcAAAADwAAAGRycy9kb3ducmV2LnhtbESP3WrCQBCF74W+wzKF3unGCBKiq9iCRa+k6gMM2TEb&#10;zM6G7Kjp23cFoZeH8/NxluvBt+pOfWwCG5hOMlDEVbAN1wbOp+24ABUF2WIbmAz8UoT16m20xNKG&#10;B//Q/Si1SiMcSzTgRLpS61g58hgnoSNO3iX0HiXJvta2x0ca963Os2yuPTacCA47+nJUXY83nyBV&#10;eziI+G1xdvZzemu+91h4Yz7eh80ClNAg/+FXe2cN5LMcnmfSEd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6giHPBAAAA3AAAAA8AAAAAAAAAAAAAAAAAmAIAAGRycy9kb3du&#10;cmV2LnhtbFBLBQYAAAAABAAEAPUAAACGAwAAAAA=&#10;" path="m,l9067,e" filled="f" strokeweight="1.6pt">
                    <v:path arrowok="t" o:connecttype="custom" o:connectlocs="0,0;9067,0" o:connectangles="0,0"/>
                  </v:shape>
                </v:group>
                <v:group id="Group 232" o:spid="_x0000_s1029" style="position:absolute;left:31;top:31;width:2;height:484" coordorigin="31,31" coordsize="2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shape id="Freeform 233" o:spid="_x0000_s1030" style="position:absolute;left:31;top:31;width:2;height:484;visibility:visible;mso-wrap-style:square;v-text-anchor:top" coordsize="2,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GQNMUA&#10;AADcAAAADwAAAGRycy9kb3ducmV2LnhtbESPT2vCQBTE70K/w/IK3nTjv1JSV5GC4MFLVFp6e2Rf&#10;s0mzb9PsqtFP7wqCx2FmfsPMl52txYlaXzpWMBomIIhzp0suFBz268E7CB+QNdaOScGFPCwXL705&#10;ptqdOaPTLhQiQtinqMCE0KRS+tyQRT90DXH0fl1rMUTZFlK3eI5wW8txkrxJiyXHBYMNfRrK/3ZH&#10;q+D6U1XHr1mVubyqv7cZmdHq3yjVf+1WHyACdeEZfrQ3WsF4MoX7mXg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8ZA0xQAAANwAAAAPAAAAAAAAAAAAAAAAAJgCAABkcnMv&#10;ZG93bnJldi54bWxQSwUGAAAAAAQABAD1AAAAigMAAAAA&#10;" path="m,l,484e" filled="f" strokeweight="1.6pt">
                    <v:path arrowok="t" o:connecttype="custom" o:connectlocs="0,31;0,515" o:connectangles="0,0"/>
                  </v:shape>
                </v:group>
                <v:group id="Group 230" o:spid="_x0000_s1031" style="position:absolute;left:16;top:500;width:9068;height:2" coordorigin="16,500" coordsize="906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<v:shape id="Freeform 231" o:spid="_x0000_s1032" style="position:absolute;left:16;top:500;width:9068;height:2;visibility:visible;mso-wrap-style:square;v-text-anchor:top" coordsize="906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uOcMAA&#10;AADcAAAADwAAAGRycy9kb3ducmV2LnhtbESP3YrCMBCF7wXfIYzgnaYqSOkaRQXFvZJ1fYChGZti&#10;MynNqPXtNwsLe3k4Px9ntel9o57UxTqwgdk0A0VcBltzZeD6fZjkoKIgW2wCk4E3Rdish4MVFja8&#10;+IueF6lUGuFYoAEn0hZax9KRxzgNLXHybqHzKEl2lbYdvtK4b/Q8y5baY82J4LClvaPyfnn4BCmb&#10;81nEH/Krs7vZoz5+Yu6NGY/67QcooV7+w3/tkzUwXyzh90w6Anr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ZuOcMAAAADcAAAADwAAAAAAAAAAAAAAAACYAgAAZHJzL2Rvd25y&#10;ZXYueG1sUEsFBgAAAAAEAAQA9QAAAIUDAAAAAA==&#10;" path="m,l9067,e" filled="f" strokeweight="1.6pt">
                    <v:path arrowok="t" o:connecttype="custom" o:connectlocs="0,0;9067,0" o:connectangles="0,0"/>
                  </v:shape>
                </v:group>
                <v:group id="Group 228" o:spid="_x0000_s1033" style="position:absolute;left:9068;top:31;width:2;height:484" coordorigin="9068,31" coordsize="2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229" o:spid="_x0000_s1034" style="position:absolute;left:9068;top:31;width:2;height:484;visibility:visible;mso-wrap-style:square;v-text-anchor:top" coordsize="2,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yaMcEA&#10;AADcAAAADwAAAGRycy9kb3ducmV2LnhtbERPTYvCMBC9C/sfwizsTVMVZekaRQTBg5equOxtaMam&#10;tZnUJmrXX28OgsfH+54tOluLG7W+dKxgOEhAEOdOl1woOOzX/W8QPiBrrB2Tgn/ysJh/9GaYanfn&#10;jG67UIgYwj5FBSaEJpXS54Ys+oFriCN3cq3FEGFbSN3iPYbbWo6SZCotlhwbDDa0MpSfd1er4PFX&#10;VdfjpMpcXtW/24zMcHkxSn19dssfEIG68Ba/3ButYDSOa+OZeAT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8mjHBAAAA3AAAAA8AAAAAAAAAAAAAAAAAmAIAAGRycy9kb3du&#10;cmV2LnhtbFBLBQYAAAAABAAEAPUAAACGAwAAAAA=&#10;" path="m,l,484e" filled="f" strokeweight="1.6pt">
                    <v:path arrowok="t" o:connecttype="custom" o:connectlocs="0,31;0,515" o:connectangles="0,0"/>
                  </v:shape>
                </v:group>
                <w10:anchorlock/>
              </v:group>
            </w:pict>
          </mc:Fallback>
        </mc:AlternateContent>
      </w:r>
    </w:p>
    <w:p w:rsidR="00C3304F" w:rsidRDefault="003150C4">
      <w:pPr>
        <w:pStyle w:val="BodyText"/>
        <w:spacing w:before="96"/>
        <w:ind w:left="834"/>
      </w:pPr>
      <w:r>
        <w:rPr>
          <w:spacing w:val="-1"/>
        </w:rPr>
        <w:t>Address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correspondence</w:t>
      </w:r>
    </w:p>
    <w:p w:rsidR="00C3304F" w:rsidRDefault="00C3304F">
      <w:pPr>
        <w:spacing w:before="11"/>
        <w:rPr>
          <w:rFonts w:ascii="Arial" w:eastAsia="Arial" w:hAnsi="Arial" w:cs="Arial"/>
          <w:sz w:val="9"/>
          <w:szCs w:val="9"/>
        </w:rPr>
      </w:pPr>
    </w:p>
    <w:p w:rsidR="00C3304F" w:rsidRDefault="00160FFC">
      <w:pPr>
        <w:spacing w:line="200" w:lineRule="atLeast"/>
        <w:ind w:left="79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5778500" cy="1100455"/>
                <wp:effectExtent l="0" t="0" r="3175" b="4445"/>
                <wp:docPr id="221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8500" cy="1100455"/>
                          <a:chOff x="0" y="0"/>
                          <a:chExt cx="9100" cy="1733"/>
                        </a:xfrm>
                      </wpg:grpSpPr>
                      <wpg:grpSp>
                        <wpg:cNvPr id="222" name="Group 225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068" cy="2"/>
                            <a:chOff x="16" y="16"/>
                            <a:chExt cx="9068" cy="2"/>
                          </a:xfrm>
                        </wpg:grpSpPr>
                        <wps:wsp>
                          <wps:cNvPr id="223" name="Freeform 226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068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068"/>
                                <a:gd name="T2" fmla="+- 0 9083 16"/>
                                <a:gd name="T3" fmla="*/ T2 w 90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68">
                                  <a:moveTo>
                                    <a:pt x="0" y="0"/>
                                  </a:moveTo>
                                  <a:lnTo>
                                    <a:pt x="9067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223"/>
                        <wpg:cNvGrpSpPr>
                          <a:grpSpLocks/>
                        </wpg:cNvGrpSpPr>
                        <wpg:grpSpPr bwMode="auto">
                          <a:xfrm>
                            <a:off x="31" y="31"/>
                            <a:ext cx="2" cy="1686"/>
                            <a:chOff x="31" y="31"/>
                            <a:chExt cx="2" cy="1686"/>
                          </a:xfrm>
                        </wpg:grpSpPr>
                        <wps:wsp>
                          <wps:cNvPr id="225" name="Freeform 224"/>
                          <wps:cNvSpPr>
                            <a:spLocks/>
                          </wps:cNvSpPr>
                          <wps:spPr bwMode="auto">
                            <a:xfrm>
                              <a:off x="31" y="31"/>
                              <a:ext cx="2" cy="1686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1686"/>
                                <a:gd name="T2" fmla="+- 0 1717 31"/>
                                <a:gd name="T3" fmla="*/ 1717 h 16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86">
                                  <a:moveTo>
                                    <a:pt x="0" y="0"/>
                                  </a:moveTo>
                                  <a:lnTo>
                                    <a:pt x="0" y="1686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221"/>
                        <wpg:cNvGrpSpPr>
                          <a:grpSpLocks/>
                        </wpg:cNvGrpSpPr>
                        <wpg:grpSpPr bwMode="auto">
                          <a:xfrm>
                            <a:off x="9068" y="31"/>
                            <a:ext cx="2" cy="1686"/>
                            <a:chOff x="9068" y="31"/>
                            <a:chExt cx="2" cy="1686"/>
                          </a:xfrm>
                        </wpg:grpSpPr>
                        <wps:wsp>
                          <wps:cNvPr id="227" name="Freeform 222"/>
                          <wps:cNvSpPr>
                            <a:spLocks/>
                          </wps:cNvSpPr>
                          <wps:spPr bwMode="auto">
                            <a:xfrm>
                              <a:off x="9068" y="31"/>
                              <a:ext cx="2" cy="1686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1686"/>
                                <a:gd name="T2" fmla="+- 0 1717 31"/>
                                <a:gd name="T3" fmla="*/ 1717 h 16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86">
                                  <a:moveTo>
                                    <a:pt x="0" y="0"/>
                                  </a:moveTo>
                                  <a:lnTo>
                                    <a:pt x="0" y="1686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" name="Group 219"/>
                        <wpg:cNvGrpSpPr>
                          <a:grpSpLocks/>
                        </wpg:cNvGrpSpPr>
                        <wpg:grpSpPr bwMode="auto">
                          <a:xfrm>
                            <a:off x="16" y="1702"/>
                            <a:ext cx="9068" cy="2"/>
                            <a:chOff x="16" y="1702"/>
                            <a:chExt cx="9068" cy="2"/>
                          </a:xfrm>
                        </wpg:grpSpPr>
                        <wps:wsp>
                          <wps:cNvPr id="229" name="Freeform 220"/>
                          <wps:cNvSpPr>
                            <a:spLocks/>
                          </wps:cNvSpPr>
                          <wps:spPr bwMode="auto">
                            <a:xfrm>
                              <a:off x="16" y="1702"/>
                              <a:ext cx="9068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068"/>
                                <a:gd name="T2" fmla="+- 0 9083 16"/>
                                <a:gd name="T3" fmla="*/ T2 w 90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68">
                                  <a:moveTo>
                                    <a:pt x="0" y="0"/>
                                  </a:moveTo>
                                  <a:lnTo>
                                    <a:pt x="9067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18" o:spid="_x0000_s1026" style="width:455pt;height:86.65pt;mso-position-horizontal-relative:char;mso-position-vertical-relative:line" coordsize="9100,1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">
                <v:group id="Group 225" o:spid="_x0000_s1027" style="position:absolute;left:16;top:16;width:9068;height:2" coordorigin="16,16" coordsize="906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<v:shape id="Freeform 226" o:spid="_x0000_s1028" style="position:absolute;left:16;top:16;width:9068;height:2;visibility:visible;mso-wrap-style:square;v-text-anchor:top" coordsize="906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W7NcEA&#10;AADcAAAADwAAAGRycy9kb3ducmV2LnhtbESP3WrCQBCF74W+wzKF3unGCBKiq9iCRa+k6gMM2TEb&#10;zM6G7Kjp23cFoZeH8/NxluvBt+pOfWwCG5hOMlDEVbAN1wbOp+24ABUF2WIbmAz8UoT16m20xNKG&#10;B//Q/Si1SiMcSzTgRLpS61g58hgnoSNO3iX0HiXJvta2x0ca963Os2yuPTacCA47+nJUXY83nyBV&#10;eziI+G1xdvZzemu+91h4Yz7eh80ClNAg/+FXe2cN5PkMnmfSEd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1uzXBAAAA3AAAAA8AAAAAAAAAAAAAAAAAmAIAAGRycy9kb3du&#10;cmV2LnhtbFBLBQYAAAAABAAEAPUAAACGAwAAAAA=&#10;" path="m,l9067,e" filled="f" strokeweight="1.6pt">
                    <v:path arrowok="t" o:connecttype="custom" o:connectlocs="0,0;9067,0" o:connectangles="0,0"/>
                  </v:shape>
                </v:group>
                <v:group id="Group 223" o:spid="_x0000_s1029" style="position:absolute;left:31;top:31;width:2;height:1686" coordorigin="31,31" coordsize="2,16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Freeform 224" o:spid="_x0000_s1030" style="position:absolute;left:31;top:31;width:2;height:1686;visibility:visible;mso-wrap-style:square;v-text-anchor:top" coordsize="2,1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O3BMQA&#10;AADcAAAADwAAAGRycy9kb3ducmV2LnhtbESPUWvCQBCE3wv9D8cKvtWLAUtJPUVKFUEoVlv0cclt&#10;k2BuL+ZWjf/eE4Q+DjPzDTOedq5WZ2pD5dnAcJCAIs69rbgw8LOdv7yBCoJssfZMBq4UYDp5fhpj&#10;Zv2Fv+m8kUJFCIcMDZQiTaZ1yEtyGAa+IY7en28dSpRtoW2Llwh3tU6T5FU7rDgulNjQR0n5YXNy&#10;Btz6uNg2X4vd7+dBVqM9+UJm3ph+r5u9gxLq5D/8aC+tgTQdwf1MPAJ6c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jtwTEAAAA3AAAAA8AAAAAAAAAAAAAAAAAmAIAAGRycy9k&#10;b3ducmV2LnhtbFBLBQYAAAAABAAEAPUAAACJAwAAAAA=&#10;" path="m,l,1686e" filled="f" strokeweight="1.6pt">
                    <v:path arrowok="t" o:connecttype="custom" o:connectlocs="0,31;0,1717" o:connectangles="0,0"/>
                  </v:shape>
                </v:group>
                <v:group id="Group 221" o:spid="_x0000_s1031" style="position:absolute;left:9068;top:31;width:2;height:1686" coordorigin="9068,31" coordsize="2,16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<v:shape id="Freeform 222" o:spid="_x0000_s1032" style="position:absolute;left:9068;top:31;width:2;height:1686;visibility:visible;mso-wrap-style:square;v-text-anchor:top" coordsize="2,1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2M6MUA&#10;AADcAAAADwAAAGRycy9kb3ducmV2LnhtbESPX2vCQBDE3wv9DscKfasXA1qJniKlSqEg9R/2cclt&#10;k2BuL81tNX57r1DwcZiZ3zDTeedqdaY2VJ4NDPoJKOLc24oLA/vd8nkMKgiyxdozGbhSgPns8WGK&#10;mfUX3tB5K4WKEA4ZGihFmkzrkJfkMPR9Qxy9b986lCjbQtsWLxHuap0myUg7rDgulNjQa0n5afvr&#10;DLjPn9WuWa+Oh7eTfAy/yBey8MY89brFBJRQJ/fwf/vdGkjTF/g7E4+Ant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fYzoxQAAANwAAAAPAAAAAAAAAAAAAAAAAJgCAABkcnMv&#10;ZG93bnJldi54bWxQSwUGAAAAAAQABAD1AAAAigMAAAAA&#10;" path="m,l,1686e" filled="f" strokeweight="1.6pt">
                    <v:path arrowok="t" o:connecttype="custom" o:connectlocs="0,31;0,1717" o:connectangles="0,0"/>
                  </v:shape>
                </v:group>
                <v:group id="Group 219" o:spid="_x0000_s1033" style="position:absolute;left:16;top:1702;width:9068;height:2" coordorigin="16,1702" coordsize="906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    <v:shape id="Freeform 220" o:spid="_x0000_s1034" style="position:absolute;left:16;top:1702;width:9068;height:2;visibility:visible;mso-wrap-style:square;v-text-anchor:top" coordsize="906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2M38EA&#10;AADcAAAADwAAAGRycy9kb3ducmV2LnhtbESP3WrCQBCF7wu+wzKCd3VjLiSNrqKCxV5J1QcYsmM2&#10;mJ0N2VHTt3cLhV4ezs/HWa4H36oH9bEJbGA2zUARV8E2XBu4nPfvBagoyBbbwGTghyKsV6O3JZY2&#10;PPmbHiepVRrhWKIBJ9KVWsfKkcc4DR1x8q6h9yhJ9rW2PT7TuG91nmVz7bHhRHDY0c5RdTvdfYJU&#10;7fEo4vfFxdnt7N58fmHhjZmMh80ClNAg/+G/9sEayPMP+D2TjoBe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djN/BAAAA3AAAAA8AAAAAAAAAAAAAAAAAmAIAAGRycy9kb3du&#10;cmV2LnhtbFBLBQYAAAAABAAEAPUAAACGAwAAAAA=&#10;" path="m,l9067,e" filled="f" strokeweight="1.6pt">
                    <v:path arrowok="t" o:connecttype="custom" o:connectlocs="0,0;9067,0" o:connectangles="0,0"/>
                  </v:shape>
                </v:group>
                <w10:anchorlock/>
              </v:group>
            </w:pict>
          </mc:Fallback>
        </mc:AlternateContent>
      </w:r>
    </w:p>
    <w:p w:rsidR="00C3304F" w:rsidRDefault="00C3304F">
      <w:pPr>
        <w:spacing w:before="10"/>
        <w:rPr>
          <w:rFonts w:ascii="Arial" w:eastAsia="Arial" w:hAnsi="Arial" w:cs="Arial"/>
          <w:sz w:val="14"/>
          <w:szCs w:val="14"/>
        </w:rPr>
      </w:pPr>
    </w:p>
    <w:p w:rsidR="00C3304F" w:rsidRDefault="00160FFC">
      <w:pPr>
        <w:pStyle w:val="BodyText"/>
        <w:spacing w:before="69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2644775</wp:posOffset>
                </wp:positionH>
                <wp:positionV relativeFrom="paragraph">
                  <wp:posOffset>25400</wp:posOffset>
                </wp:positionV>
                <wp:extent cx="2019935" cy="337185"/>
                <wp:effectExtent l="6350" t="6350" r="2540" b="8890"/>
                <wp:wrapNone/>
                <wp:docPr id="212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9935" cy="337185"/>
                          <a:chOff x="4165" y="40"/>
                          <a:chExt cx="3181" cy="531"/>
                        </a:xfrm>
                      </wpg:grpSpPr>
                      <wpg:grpSp>
                        <wpg:cNvPr id="213" name="Group 216"/>
                        <wpg:cNvGrpSpPr>
                          <a:grpSpLocks/>
                        </wpg:cNvGrpSpPr>
                        <wpg:grpSpPr bwMode="auto">
                          <a:xfrm>
                            <a:off x="4181" y="56"/>
                            <a:ext cx="3149" cy="2"/>
                            <a:chOff x="4181" y="56"/>
                            <a:chExt cx="3149" cy="2"/>
                          </a:xfrm>
                        </wpg:grpSpPr>
                        <wps:wsp>
                          <wps:cNvPr id="214" name="Freeform 217"/>
                          <wps:cNvSpPr>
                            <a:spLocks/>
                          </wps:cNvSpPr>
                          <wps:spPr bwMode="auto">
                            <a:xfrm>
                              <a:off x="4181" y="56"/>
                              <a:ext cx="3149" cy="2"/>
                            </a:xfrm>
                            <a:custGeom>
                              <a:avLst/>
                              <a:gdLst>
                                <a:gd name="T0" fmla="+- 0 4181 4181"/>
                                <a:gd name="T1" fmla="*/ T0 w 3149"/>
                                <a:gd name="T2" fmla="+- 0 7330 4181"/>
                                <a:gd name="T3" fmla="*/ T2 w 31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49">
                                  <a:moveTo>
                                    <a:pt x="0" y="0"/>
                                  </a:moveTo>
                                  <a:lnTo>
                                    <a:pt x="3149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214"/>
                        <wpg:cNvGrpSpPr>
                          <a:grpSpLocks/>
                        </wpg:cNvGrpSpPr>
                        <wpg:grpSpPr bwMode="auto">
                          <a:xfrm>
                            <a:off x="4196" y="71"/>
                            <a:ext cx="2" cy="484"/>
                            <a:chOff x="4196" y="71"/>
                            <a:chExt cx="2" cy="484"/>
                          </a:xfrm>
                        </wpg:grpSpPr>
                        <wps:wsp>
                          <wps:cNvPr id="216" name="Freeform 215"/>
                          <wps:cNvSpPr>
                            <a:spLocks/>
                          </wps:cNvSpPr>
                          <wps:spPr bwMode="auto">
                            <a:xfrm>
                              <a:off x="4196" y="71"/>
                              <a:ext cx="2" cy="484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484"/>
                                <a:gd name="T2" fmla="+- 0 555 71"/>
                                <a:gd name="T3" fmla="*/ 555 h 4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4">
                                  <a:moveTo>
                                    <a:pt x="0" y="0"/>
                                  </a:moveTo>
                                  <a:lnTo>
                                    <a:pt x="0" y="48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" name="Group 212"/>
                        <wpg:cNvGrpSpPr>
                          <a:grpSpLocks/>
                        </wpg:cNvGrpSpPr>
                        <wpg:grpSpPr bwMode="auto">
                          <a:xfrm>
                            <a:off x="4181" y="540"/>
                            <a:ext cx="3149" cy="2"/>
                            <a:chOff x="4181" y="540"/>
                            <a:chExt cx="3149" cy="2"/>
                          </a:xfrm>
                        </wpg:grpSpPr>
                        <wps:wsp>
                          <wps:cNvPr id="218" name="Freeform 213"/>
                          <wps:cNvSpPr>
                            <a:spLocks/>
                          </wps:cNvSpPr>
                          <wps:spPr bwMode="auto">
                            <a:xfrm>
                              <a:off x="4181" y="540"/>
                              <a:ext cx="3149" cy="2"/>
                            </a:xfrm>
                            <a:custGeom>
                              <a:avLst/>
                              <a:gdLst>
                                <a:gd name="T0" fmla="+- 0 4181 4181"/>
                                <a:gd name="T1" fmla="*/ T0 w 3149"/>
                                <a:gd name="T2" fmla="+- 0 7330 4181"/>
                                <a:gd name="T3" fmla="*/ T2 w 31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49">
                                  <a:moveTo>
                                    <a:pt x="0" y="0"/>
                                  </a:moveTo>
                                  <a:lnTo>
                                    <a:pt x="3149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" name="Group 210"/>
                        <wpg:cNvGrpSpPr>
                          <a:grpSpLocks/>
                        </wpg:cNvGrpSpPr>
                        <wpg:grpSpPr bwMode="auto">
                          <a:xfrm>
                            <a:off x="7315" y="71"/>
                            <a:ext cx="2" cy="484"/>
                            <a:chOff x="7315" y="71"/>
                            <a:chExt cx="2" cy="484"/>
                          </a:xfrm>
                        </wpg:grpSpPr>
                        <wps:wsp>
                          <wps:cNvPr id="220" name="Freeform 211"/>
                          <wps:cNvSpPr>
                            <a:spLocks/>
                          </wps:cNvSpPr>
                          <wps:spPr bwMode="auto">
                            <a:xfrm>
                              <a:off x="7315" y="71"/>
                              <a:ext cx="2" cy="484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484"/>
                                <a:gd name="T2" fmla="+- 0 555 71"/>
                                <a:gd name="T3" fmla="*/ 555 h 4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4">
                                  <a:moveTo>
                                    <a:pt x="0" y="0"/>
                                  </a:moveTo>
                                  <a:lnTo>
                                    <a:pt x="0" y="48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9" o:spid="_x0000_s1026" style="position:absolute;margin-left:208.25pt;margin-top:2pt;width:159.05pt;height:26.55pt;z-index:1192;mso-position-horizontal-relative:page" coordorigin="4165,40" coordsize="3181,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">
                <v:group id="Group 216" o:spid="_x0000_s1027" style="position:absolute;left:4181;top:56;width:3149;height:2" coordorigin="4181,56" coordsize="31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    <v:shape id="Freeform 217" o:spid="_x0000_s1028" style="position:absolute;left:4181;top:56;width:3149;height:2;visibility:visible;mso-wrap-style:square;v-text-anchor:top" coordsize="31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i63ccA&#10;AADcAAAADwAAAGRycy9kb3ducmV2LnhtbESPQWvCQBSE74X+h+UVeim6ibRBU1exBaHgQZsK4u2Z&#10;fU2C2bchu9X137tCweMwM98w03kwrThR7xrLCtJhAoK4tLrhSsH2ZzkYg3AeWWNrmRRcyMF89vgw&#10;xVzbM3/TqfCViBB2OSqove9yKV1Zk0E3tB1x9H5tb9BH2VdS93iOcNPKUZJk0mDDcaHGjj5rKo/F&#10;n1EwWaXbsCo+DmGze3PL3T57OawzpZ6fwuIdhKfg7+H/9pdWMEpf4XYmHgE5u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out3HAAAA3AAAAA8AAAAAAAAAAAAAAAAAmAIAAGRy&#10;cy9kb3ducmV2LnhtbFBLBQYAAAAABAAEAPUAAACMAwAAAAA=&#10;" path="m,l3149,e" filled="f" strokeweight="1.6pt">
                    <v:path arrowok="t" o:connecttype="custom" o:connectlocs="0,0;3149,0" o:connectangles="0,0"/>
                  </v:shape>
                </v:group>
                <v:group id="Group 214" o:spid="_x0000_s1029" style="position:absolute;left:4196;top:71;width:2;height:484" coordorigin="4196,71" coordsize="2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<v:shape id="Freeform 215" o:spid="_x0000_s1030" style="position:absolute;left:4196;top:71;width:2;height:484;visibility:visible;mso-wrap-style:square;v-text-anchor:top" coordsize="2,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r3uMUA&#10;AADcAAAADwAAAGRycy9kb3ducmV2LnhtbESPQWvCQBSE7wX/w/IEb3UTQSnRNQRB6KGX2NLS2yP7&#10;zCZm38bsqtFf3y0Uehxm5htmk4+2E1cafONYQTpPQBBXTjdcK/h43z+/gPABWWPnmBTcyUO+nTxt&#10;MNPuxiVdD6EWEcI+QwUmhD6T0leGLPq564mjd3SDxRDlUEs94C3CbScXSbKSFhuOCwZ72hmqToeL&#10;VfD4btvL57ItXdV2X28lmbQ4G6Vm07FYgwg0hv/wX/tVK1ikK/g9E4+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2ve4xQAAANwAAAAPAAAAAAAAAAAAAAAAAJgCAABkcnMv&#10;ZG93bnJldi54bWxQSwUGAAAAAAQABAD1AAAAigMAAAAA&#10;" path="m,l,484e" filled="f" strokeweight="1.6pt">
                    <v:path arrowok="t" o:connecttype="custom" o:connectlocs="0,71;0,555" o:connectangles="0,0"/>
                  </v:shape>
                </v:group>
                <v:group id="Group 212" o:spid="_x0000_s1031" style="position:absolute;left:4181;top:540;width:3149;height:2" coordorigin="4181,540" coordsize="31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<v:shape id="Freeform 213" o:spid="_x0000_s1032" style="position:absolute;left:4181;top:540;width:3149;height:2;visibility:visible;mso-wrap-style:square;v-text-anchor:top" coordsize="31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Ww2MMA&#10;AADcAAAADwAAAGRycy9kb3ducmV2LnhtbERPz2vCMBS+C/4P4Q12EU0rrGhnFDcQBh6mVRBvz+at&#10;LWteSpNp/O/NYeDx4/u9WAXTiiv1rrGsIJ0kIIhLqxuuFBwPm/EMhPPIGlvLpOBODlbL4WCBubY3&#10;3tO18JWIIexyVFB73+VSurImg25iO+LI/djeoI+wr6Tu8RbDTSunSZJJgw3Hhho7+qyp/C3+jIL5&#10;Nj2GbfFxCbvTm9ucztno8p0p9foS1u8gPAX/FP+7v7SCaRrXxjPx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Ww2MMAAADcAAAADwAAAAAAAAAAAAAAAACYAgAAZHJzL2Rv&#10;d25yZXYueG1sUEsFBgAAAAAEAAQA9QAAAIgDAAAAAA==&#10;" path="m,l3149,e" filled="f" strokeweight="1.6pt">
                    <v:path arrowok="t" o:connecttype="custom" o:connectlocs="0,0;3149,0" o:connectangles="0,0"/>
                  </v:shape>
                </v:group>
                <v:group id="Group 210" o:spid="_x0000_s1033" style="position:absolute;left:7315;top:71;width:2;height:484" coordorigin="7315,71" coordsize="2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<v:shape id="Freeform 211" o:spid="_x0000_s1034" style="position:absolute;left:7315;top:71;width:2;height:484;visibility:visible;mso-wrap-style:square;v-text-anchor:top" coordsize="2,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MA6sEA&#10;AADcAAAADwAAAGRycy9kb3ducmV2LnhtbERPTYvCMBC9L/gfwgje1tSCItUoIgh72Etdcdnb0IxN&#10;azOpTdTqr98cBI+P971c97YRN+p85VjBZJyAIC6crrhUcPjZfc5B+ICssXFMCh7kYb0afCwx0+7O&#10;Od32oRQxhH2GCkwIbSalLwxZ9GPXEkfu5DqLIcKulLrDewy3jUyTZCYtVhwbDLa0NVSc91er4PlX&#10;19fjtM5dUTe/3zmZyeZilBoN+80CRKA+vMUv95dWkKZxfjwTj4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4TAOrBAAAA3AAAAA8AAAAAAAAAAAAAAAAAmAIAAGRycy9kb3du&#10;cmV2LnhtbFBLBQYAAAAABAAEAPUAAACGAwAAAAA=&#10;" path="m,l,484e" filled="f" strokeweight="1.6pt">
                    <v:path arrowok="t" o:connecttype="custom" o:connectlocs="0,71;0,555" o:connectangles="0,0"/>
                  </v:shape>
                </v:group>
                <w10:wrap anchorx="page"/>
              </v:group>
            </w:pict>
          </mc:Fallback>
        </mc:AlternateContent>
      </w:r>
      <w:r w:rsidR="003150C4">
        <w:rPr>
          <w:spacing w:val="-1"/>
        </w:rPr>
        <w:t>Postcode</w:t>
      </w:r>
    </w:p>
    <w:p w:rsidR="00C3304F" w:rsidRDefault="00C3304F">
      <w:pPr>
        <w:rPr>
          <w:rFonts w:ascii="Arial" w:eastAsia="Arial" w:hAnsi="Arial" w:cs="Arial"/>
          <w:sz w:val="20"/>
          <w:szCs w:val="20"/>
        </w:rPr>
      </w:pPr>
    </w:p>
    <w:p w:rsidR="00C3304F" w:rsidRDefault="00160FFC">
      <w:pPr>
        <w:pStyle w:val="BodyText"/>
        <w:tabs>
          <w:tab w:val="left" w:pos="5655"/>
        </w:tabs>
        <w:spacing w:before="191"/>
        <w:ind w:left="798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04416" behindDoc="1" locked="0" layoutInCell="1" allowOverlap="1">
                <wp:simplePos x="0" y="0"/>
                <wp:positionH relativeFrom="page">
                  <wp:posOffset>1475105</wp:posOffset>
                </wp:positionH>
                <wp:positionV relativeFrom="paragraph">
                  <wp:posOffset>102870</wp:posOffset>
                </wp:positionV>
                <wp:extent cx="2469515" cy="337185"/>
                <wp:effectExtent l="8255" t="7620" r="8255" b="7620"/>
                <wp:wrapNone/>
                <wp:docPr id="203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9515" cy="337185"/>
                          <a:chOff x="2323" y="162"/>
                          <a:chExt cx="3889" cy="531"/>
                        </a:xfrm>
                      </wpg:grpSpPr>
                      <wpg:grpSp>
                        <wpg:cNvPr id="204" name="Group 207"/>
                        <wpg:cNvGrpSpPr>
                          <a:grpSpLocks/>
                        </wpg:cNvGrpSpPr>
                        <wpg:grpSpPr bwMode="auto">
                          <a:xfrm>
                            <a:off x="2339" y="178"/>
                            <a:ext cx="3857" cy="2"/>
                            <a:chOff x="2339" y="178"/>
                            <a:chExt cx="3857" cy="2"/>
                          </a:xfrm>
                        </wpg:grpSpPr>
                        <wps:wsp>
                          <wps:cNvPr id="205" name="Freeform 208"/>
                          <wps:cNvSpPr>
                            <a:spLocks/>
                          </wps:cNvSpPr>
                          <wps:spPr bwMode="auto">
                            <a:xfrm>
                              <a:off x="2339" y="178"/>
                              <a:ext cx="3857" cy="2"/>
                            </a:xfrm>
                            <a:custGeom>
                              <a:avLst/>
                              <a:gdLst>
                                <a:gd name="T0" fmla="+- 0 2339 2339"/>
                                <a:gd name="T1" fmla="*/ T0 w 3857"/>
                                <a:gd name="T2" fmla="+- 0 6196 2339"/>
                                <a:gd name="T3" fmla="*/ T2 w 38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57">
                                  <a:moveTo>
                                    <a:pt x="0" y="0"/>
                                  </a:moveTo>
                                  <a:lnTo>
                                    <a:pt x="3857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205"/>
                        <wpg:cNvGrpSpPr>
                          <a:grpSpLocks/>
                        </wpg:cNvGrpSpPr>
                        <wpg:grpSpPr bwMode="auto">
                          <a:xfrm>
                            <a:off x="2354" y="193"/>
                            <a:ext cx="2" cy="484"/>
                            <a:chOff x="2354" y="193"/>
                            <a:chExt cx="2" cy="484"/>
                          </a:xfrm>
                        </wpg:grpSpPr>
                        <wps:wsp>
                          <wps:cNvPr id="207" name="Freeform 206"/>
                          <wps:cNvSpPr>
                            <a:spLocks/>
                          </wps:cNvSpPr>
                          <wps:spPr bwMode="auto">
                            <a:xfrm>
                              <a:off x="2354" y="193"/>
                              <a:ext cx="2" cy="484"/>
                            </a:xfrm>
                            <a:custGeom>
                              <a:avLst/>
                              <a:gdLst>
                                <a:gd name="T0" fmla="+- 0 193 193"/>
                                <a:gd name="T1" fmla="*/ 193 h 484"/>
                                <a:gd name="T2" fmla="+- 0 677 193"/>
                                <a:gd name="T3" fmla="*/ 677 h 4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4">
                                  <a:moveTo>
                                    <a:pt x="0" y="0"/>
                                  </a:moveTo>
                                  <a:lnTo>
                                    <a:pt x="0" y="48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203"/>
                        <wpg:cNvGrpSpPr>
                          <a:grpSpLocks/>
                        </wpg:cNvGrpSpPr>
                        <wpg:grpSpPr bwMode="auto">
                          <a:xfrm>
                            <a:off x="2339" y="662"/>
                            <a:ext cx="3857" cy="2"/>
                            <a:chOff x="2339" y="662"/>
                            <a:chExt cx="3857" cy="2"/>
                          </a:xfrm>
                        </wpg:grpSpPr>
                        <wps:wsp>
                          <wps:cNvPr id="209" name="Freeform 204"/>
                          <wps:cNvSpPr>
                            <a:spLocks/>
                          </wps:cNvSpPr>
                          <wps:spPr bwMode="auto">
                            <a:xfrm>
                              <a:off x="2339" y="662"/>
                              <a:ext cx="3857" cy="2"/>
                            </a:xfrm>
                            <a:custGeom>
                              <a:avLst/>
                              <a:gdLst>
                                <a:gd name="T0" fmla="+- 0 2339 2339"/>
                                <a:gd name="T1" fmla="*/ T0 w 3857"/>
                                <a:gd name="T2" fmla="+- 0 6196 2339"/>
                                <a:gd name="T3" fmla="*/ T2 w 38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57">
                                  <a:moveTo>
                                    <a:pt x="0" y="0"/>
                                  </a:moveTo>
                                  <a:lnTo>
                                    <a:pt x="3857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" name="Group 201"/>
                        <wpg:cNvGrpSpPr>
                          <a:grpSpLocks/>
                        </wpg:cNvGrpSpPr>
                        <wpg:grpSpPr bwMode="auto">
                          <a:xfrm>
                            <a:off x="6181" y="193"/>
                            <a:ext cx="2" cy="484"/>
                            <a:chOff x="6181" y="193"/>
                            <a:chExt cx="2" cy="484"/>
                          </a:xfrm>
                        </wpg:grpSpPr>
                        <wps:wsp>
                          <wps:cNvPr id="211" name="Freeform 202"/>
                          <wps:cNvSpPr>
                            <a:spLocks/>
                          </wps:cNvSpPr>
                          <wps:spPr bwMode="auto">
                            <a:xfrm>
                              <a:off x="6181" y="193"/>
                              <a:ext cx="2" cy="484"/>
                            </a:xfrm>
                            <a:custGeom>
                              <a:avLst/>
                              <a:gdLst>
                                <a:gd name="T0" fmla="+- 0 193 193"/>
                                <a:gd name="T1" fmla="*/ 193 h 484"/>
                                <a:gd name="T2" fmla="+- 0 677 193"/>
                                <a:gd name="T3" fmla="*/ 677 h 4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4">
                                  <a:moveTo>
                                    <a:pt x="0" y="0"/>
                                  </a:moveTo>
                                  <a:lnTo>
                                    <a:pt x="0" y="48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0" o:spid="_x0000_s1026" style="position:absolute;margin-left:116.15pt;margin-top:8.1pt;width:194.45pt;height:26.55pt;z-index:-12064;mso-position-horizontal-relative:page" coordorigin="2323,162" coordsize="3889,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">
                <v:group id="Group 207" o:spid="_x0000_s1027" style="position:absolute;left:2339;top:178;width:3857;height:2" coordorigin="2339,178" coordsize="38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208" o:spid="_x0000_s1028" style="position:absolute;left:2339;top:178;width:3857;height:2;visibility:visible;mso-wrap-style:square;v-text-anchor:top" coordsize="38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XwSMQA&#10;AADcAAAADwAAAGRycy9kb3ducmV2LnhtbESPW4vCMBSE3xf8D+EIvq2JiiJdoyz1gi+yeIF9PTRn&#10;22JzUppo6783grCPw8x8wyxWna3EnRpfOtYwGioQxJkzJecaLuft5xyED8gGK8ek4UEeVsvexwIT&#10;41o+0v0UchEh7BPUUIRQJ1L6rCCLfuhq4uj9ucZiiLLJpWmwjXBbybFSM2mx5LhQYE1pQdn1dLMa&#10;1unxZ7K9rmfpYePt7tfsVGit1oN+9/0FIlAX/sPv9t5oGKspvM7EI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18EjEAAAA3AAAAA8AAAAAAAAAAAAAAAAAmAIAAGRycy9k&#10;b3ducmV2LnhtbFBLBQYAAAAABAAEAPUAAACJAwAAAAA=&#10;" path="m,l3857,e" filled="f" strokeweight="1.6pt">
                    <v:path arrowok="t" o:connecttype="custom" o:connectlocs="0,0;3857,0" o:connectangles="0,0"/>
                  </v:shape>
                </v:group>
                <v:group id="Group 205" o:spid="_x0000_s1029" style="position:absolute;left:2354;top:193;width:2;height:484" coordorigin="2354,193" coordsize="2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shape id="Freeform 206" o:spid="_x0000_s1030" style="position:absolute;left:2354;top:193;width:2;height:484;visibility:visible;mso-wrap-style:square;v-text-anchor:top" coordsize="2,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/E/sYA&#10;AADcAAAADwAAAGRycy9kb3ducmV2LnhtbESPQWvCQBSE70L/w/KE3swmQmtJXYMUhB56iRWlt0f2&#10;NZuYfRuzq6b99d2C4HGYmW+YZTHaTlxo8I1jBVmSgiCunG64VrD73MxeQPiArLFzTAp+yEOxepgs&#10;MdfuyiVdtqEWEcI+RwUmhD6X0leGLPrE9cTR+3aDxRDlUEs94DXCbSfnafosLTYcFwz29GaoOm7P&#10;VsHvV9ue909t6aq2O3yUZLL1ySj1OB3XryACjeEevrXftYJ5uoD/M/E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/E/sYAAADcAAAADwAAAAAAAAAAAAAAAACYAgAAZHJz&#10;L2Rvd25yZXYueG1sUEsFBgAAAAAEAAQA9QAAAIsDAAAAAA==&#10;" path="m,l,484e" filled="f" strokeweight="1.6pt">
                    <v:path arrowok="t" o:connecttype="custom" o:connectlocs="0,193;0,677" o:connectangles="0,0"/>
                  </v:shape>
                </v:group>
                <v:group id="Group 203" o:spid="_x0000_s1031" style="position:absolute;left:2339;top:662;width:3857;height:2" coordorigin="2339,662" coordsize="38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<v:shape id="Freeform 204" o:spid="_x0000_s1032" style="position:absolute;left:2339;top:662;width:3857;height:2;visibility:visible;mso-wrap-style:square;v-text-anchor:top" coordsize="38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j6TcUA&#10;AADcAAAADwAAAGRycy9kb3ducmV2LnhtbESPQWvCQBSE70L/w/IKveluLYhG1yBJDb0U0Ra8PrLP&#10;JJh9G7LbJP333UKhx2FmvmF26WRbMVDvG8canhcKBHHpTMOVhs+P43wNwgdkg61j0vBNHtL9w2yH&#10;iXEjn2m4hEpECPsENdQhdImUvqzJol+4jjh6N9dbDFH2lTQ9jhFuW7lUaiUtNhwXauwoq6m8X76s&#10;hjw7n16O93yVvb96W1xNocJotX56nA5bEIGm8B/+a78ZDUu1gd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OPpNxQAAANwAAAAPAAAAAAAAAAAAAAAAAJgCAABkcnMv&#10;ZG93bnJldi54bWxQSwUGAAAAAAQABAD1AAAAigMAAAAA&#10;" path="m,l3857,e" filled="f" strokeweight="1.6pt">
                    <v:path arrowok="t" o:connecttype="custom" o:connectlocs="0,0;3857,0" o:connectangles="0,0"/>
                  </v:shape>
                </v:group>
                <v:group id="Group 201" o:spid="_x0000_s1033" style="position:absolute;left:6181;top:193;width:2;height:484" coordorigin="6181,193" coordsize="2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<v:shape id="Freeform 202" o:spid="_x0000_s1034" style="position:absolute;left:6181;top:193;width:2;height:484;visibility:visible;mso-wrap-style:square;v-text-anchor:top" coordsize="2,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NvzMUA&#10;AADcAAAADwAAAGRycy9kb3ducmV2LnhtbESPQWvCQBSE7wX/w/IK3uomgqVE1xAKhR68xJaKt0f2&#10;NZs0+zZmV43+ercgeBxm5htmlY+2EycafONYQTpLQBBXTjdcK/j++nh5A+EDssbOMSm4kId8PXla&#10;YabdmUs6bUMtIoR9hgpMCH0mpa8MWfQz1xNH79cNFkOUQy31gOcIt52cJ8mrtNhwXDDY07uh6m97&#10;tAqu+7Y9/iza0lVtt9uUZNLiYJSaPo/FEkSgMTzC9/anVjBPU/g/E4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M2/MxQAAANwAAAAPAAAAAAAAAAAAAAAAAJgCAABkcnMv&#10;ZG93bnJldi54bWxQSwUGAAAAAAQABAD1AAAAigMAAAAA&#10;" path="m,l,484e" filled="f" strokeweight="1.6pt">
                    <v:path arrowok="t" o:connecttype="custom" o:connectlocs="0,193;0,677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240" behindDoc="0" locked="0" layoutInCell="1" allowOverlap="1">
                <wp:simplePos x="0" y="0"/>
                <wp:positionH relativeFrom="page">
                  <wp:posOffset>4355465</wp:posOffset>
                </wp:positionH>
                <wp:positionV relativeFrom="paragraph">
                  <wp:posOffset>102870</wp:posOffset>
                </wp:positionV>
                <wp:extent cx="2379980" cy="337185"/>
                <wp:effectExtent l="2540" t="7620" r="8255" b="7620"/>
                <wp:wrapNone/>
                <wp:docPr id="194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9980" cy="337185"/>
                          <a:chOff x="6859" y="162"/>
                          <a:chExt cx="3748" cy="531"/>
                        </a:xfrm>
                      </wpg:grpSpPr>
                      <wpg:grpSp>
                        <wpg:cNvPr id="195" name="Group 198"/>
                        <wpg:cNvGrpSpPr>
                          <a:grpSpLocks/>
                        </wpg:cNvGrpSpPr>
                        <wpg:grpSpPr bwMode="auto">
                          <a:xfrm>
                            <a:off x="6875" y="178"/>
                            <a:ext cx="3716" cy="2"/>
                            <a:chOff x="6875" y="178"/>
                            <a:chExt cx="3716" cy="2"/>
                          </a:xfrm>
                        </wpg:grpSpPr>
                        <wps:wsp>
                          <wps:cNvPr id="196" name="Freeform 199"/>
                          <wps:cNvSpPr>
                            <a:spLocks/>
                          </wps:cNvSpPr>
                          <wps:spPr bwMode="auto">
                            <a:xfrm>
                              <a:off x="6875" y="178"/>
                              <a:ext cx="3716" cy="2"/>
                            </a:xfrm>
                            <a:custGeom>
                              <a:avLst/>
                              <a:gdLst>
                                <a:gd name="T0" fmla="+- 0 6875 6875"/>
                                <a:gd name="T1" fmla="*/ T0 w 3716"/>
                                <a:gd name="T2" fmla="+- 0 10590 6875"/>
                                <a:gd name="T3" fmla="*/ T2 w 37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16">
                                  <a:moveTo>
                                    <a:pt x="0" y="0"/>
                                  </a:moveTo>
                                  <a:lnTo>
                                    <a:pt x="3715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196"/>
                        <wpg:cNvGrpSpPr>
                          <a:grpSpLocks/>
                        </wpg:cNvGrpSpPr>
                        <wpg:grpSpPr bwMode="auto">
                          <a:xfrm>
                            <a:off x="6890" y="193"/>
                            <a:ext cx="2" cy="484"/>
                            <a:chOff x="6890" y="193"/>
                            <a:chExt cx="2" cy="484"/>
                          </a:xfrm>
                        </wpg:grpSpPr>
                        <wps:wsp>
                          <wps:cNvPr id="198" name="Freeform 197"/>
                          <wps:cNvSpPr>
                            <a:spLocks/>
                          </wps:cNvSpPr>
                          <wps:spPr bwMode="auto">
                            <a:xfrm>
                              <a:off x="6890" y="193"/>
                              <a:ext cx="2" cy="484"/>
                            </a:xfrm>
                            <a:custGeom>
                              <a:avLst/>
                              <a:gdLst>
                                <a:gd name="T0" fmla="+- 0 193 193"/>
                                <a:gd name="T1" fmla="*/ 193 h 484"/>
                                <a:gd name="T2" fmla="+- 0 677 193"/>
                                <a:gd name="T3" fmla="*/ 677 h 4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4">
                                  <a:moveTo>
                                    <a:pt x="0" y="0"/>
                                  </a:moveTo>
                                  <a:lnTo>
                                    <a:pt x="0" y="48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194"/>
                        <wpg:cNvGrpSpPr>
                          <a:grpSpLocks/>
                        </wpg:cNvGrpSpPr>
                        <wpg:grpSpPr bwMode="auto">
                          <a:xfrm>
                            <a:off x="6875" y="662"/>
                            <a:ext cx="3716" cy="2"/>
                            <a:chOff x="6875" y="662"/>
                            <a:chExt cx="3716" cy="2"/>
                          </a:xfrm>
                        </wpg:grpSpPr>
                        <wps:wsp>
                          <wps:cNvPr id="200" name="Freeform 195"/>
                          <wps:cNvSpPr>
                            <a:spLocks/>
                          </wps:cNvSpPr>
                          <wps:spPr bwMode="auto">
                            <a:xfrm>
                              <a:off x="6875" y="662"/>
                              <a:ext cx="3716" cy="2"/>
                            </a:xfrm>
                            <a:custGeom>
                              <a:avLst/>
                              <a:gdLst>
                                <a:gd name="T0" fmla="+- 0 6875 6875"/>
                                <a:gd name="T1" fmla="*/ T0 w 3716"/>
                                <a:gd name="T2" fmla="+- 0 10590 6875"/>
                                <a:gd name="T3" fmla="*/ T2 w 37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16">
                                  <a:moveTo>
                                    <a:pt x="0" y="0"/>
                                  </a:moveTo>
                                  <a:lnTo>
                                    <a:pt x="3715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" name="Group 192"/>
                        <wpg:cNvGrpSpPr>
                          <a:grpSpLocks/>
                        </wpg:cNvGrpSpPr>
                        <wpg:grpSpPr bwMode="auto">
                          <a:xfrm>
                            <a:off x="10575" y="193"/>
                            <a:ext cx="2" cy="484"/>
                            <a:chOff x="10575" y="193"/>
                            <a:chExt cx="2" cy="484"/>
                          </a:xfrm>
                        </wpg:grpSpPr>
                        <wps:wsp>
                          <wps:cNvPr id="202" name="Freeform 193"/>
                          <wps:cNvSpPr>
                            <a:spLocks/>
                          </wps:cNvSpPr>
                          <wps:spPr bwMode="auto">
                            <a:xfrm>
                              <a:off x="10575" y="193"/>
                              <a:ext cx="2" cy="484"/>
                            </a:xfrm>
                            <a:custGeom>
                              <a:avLst/>
                              <a:gdLst>
                                <a:gd name="T0" fmla="+- 0 193 193"/>
                                <a:gd name="T1" fmla="*/ 193 h 484"/>
                                <a:gd name="T2" fmla="+- 0 677 193"/>
                                <a:gd name="T3" fmla="*/ 677 h 4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4">
                                  <a:moveTo>
                                    <a:pt x="0" y="0"/>
                                  </a:moveTo>
                                  <a:lnTo>
                                    <a:pt x="0" y="48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1" o:spid="_x0000_s1026" style="position:absolute;margin-left:342.95pt;margin-top:8.1pt;width:187.4pt;height:26.55pt;z-index:1240;mso-position-horizontal-relative:page" coordorigin="6859,162" coordsize="3748,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">
                <v:group id="Group 198" o:spid="_x0000_s1027" style="position:absolute;left:6875;top:178;width:3716;height:2" coordorigin="6875,178" coordsize="37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<v:shape id="Freeform 199" o:spid="_x0000_s1028" style="position:absolute;left:6875;top:178;width:3716;height:2;visibility:visible;mso-wrap-style:square;v-text-anchor:top" coordsize="37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B0fsIA&#10;AADcAAAADwAAAGRycy9kb3ducmV2LnhtbERPS2vCQBC+F/oflhG8iNlU0LapGxGlpcea9uJtyI55&#10;mJ2N2TWJ/75bEHqbj+85681oGtFT5yrLCp6iGARxbnXFhYKf7/f5CwjnkTU2lknBjRxs0seHNSba&#10;DnygPvOFCCHsElRQet8mUrq8JIMusi1x4E62M+gD7AqpOxxCuGnkIo5X0mDFoaHElnYl5efsahR8&#10;bJfPX7V3fMRLdqPlfpafalJqOhm3byA8jf5ffHd/6jD/dQV/z4QLZP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gHR+wgAAANwAAAAPAAAAAAAAAAAAAAAAAJgCAABkcnMvZG93&#10;bnJldi54bWxQSwUGAAAAAAQABAD1AAAAhwMAAAAA&#10;" path="m,l3715,e" filled="f" strokeweight="1.6pt">
                    <v:path arrowok="t" o:connecttype="custom" o:connectlocs="0,0;3715,0" o:connectangles="0,0"/>
                  </v:shape>
                </v:group>
                <v:group id="Group 196" o:spid="_x0000_s1029" style="position:absolute;left:6890;top:193;width:2;height:484" coordorigin="6890,193" coordsize="2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<v:shape id="Freeform 197" o:spid="_x0000_s1030" style="position:absolute;left:6890;top:193;width:2;height:484;visibility:visible;mso-wrap-style:square;v-text-anchor:top" coordsize="2,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+kd8YA&#10;AADcAAAADwAAAGRycy9kb3ducmV2LnhtbESPQWvCQBCF7wX/wzIFb3VjQampq4hQ6MFLtLR4G7LT&#10;bNLsbJpdNfrrnUOhtxnem/e+Wa4H36oz9bEObGA6yUARl8HWXBn4OLw9vYCKCdliG5gMXCnCejV6&#10;WGJuw4ULOu9TpSSEY44GXEpdrnUsHXmMk9ARi/Ydeo9J1r7StseLhPtWP2fZXHusWRocdrR1VP7s&#10;T97A7dg0p89ZU4Syab92Bbnp5tcZM34cNq+gEg3p3/x3/W4FfyG08oxMo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+kd8YAAADcAAAADwAAAAAAAAAAAAAAAACYAgAAZHJz&#10;L2Rvd25yZXYueG1sUEsFBgAAAAAEAAQA9QAAAIsDAAAAAA==&#10;" path="m,l,484e" filled="f" strokeweight="1.6pt">
                    <v:path arrowok="t" o:connecttype="custom" o:connectlocs="0,193;0,677" o:connectangles="0,0"/>
                  </v:shape>
                </v:group>
                <v:group id="Group 194" o:spid="_x0000_s1031" style="position:absolute;left:6875;top:662;width:3716;height:2" coordorigin="6875,662" coordsize="37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shape id="Freeform 195" o:spid="_x0000_s1032" style="position:absolute;left:6875;top:662;width:3716;height:2;visibility:visible;mso-wrap-style:square;v-text-anchor:top" coordsize="37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q9asIA&#10;AADcAAAADwAAAGRycy9kb3ducmV2LnhtbESPT4vCMBTE74LfITzBi2iqoCu1UWRlxaN2vXh7NM/+&#10;sXnpNlmt394sLHgcZuY3TLLpTC3u1LrSsoLpJAJBnFldcq7g/P01XoJwHlljbZkUPMnBZt3vJRhr&#10;++AT3VOfiwBhF6OCwvsmltJlBRl0E9sQB+9qW4M+yDaXusVHgJtazqJoIQ2WHBYKbOizoOyW/hoF&#10;++3841h5xxf8SZ80342ya0VKDQfddgXCU+ff4f/2QSsIRPg7E46AX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Cr1qwgAAANwAAAAPAAAAAAAAAAAAAAAAAJgCAABkcnMvZG93&#10;bnJldi54bWxQSwUGAAAAAAQABAD1AAAAhwMAAAAA&#10;" path="m,l3715,e" filled="f" strokeweight="1.6pt">
                    <v:path arrowok="t" o:connecttype="custom" o:connectlocs="0,0;3715,0" o:connectangles="0,0"/>
                  </v:shape>
                </v:group>
                <v:group id="Group 192" o:spid="_x0000_s1033" style="position:absolute;left:10575;top:193;width:2;height:484" coordorigin="10575,193" coordsize="2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61eu8YAAADc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WrKIbf&#10;M+EIyN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rV67xgAAANwA&#10;AAAPAAAAAAAAAAAAAAAAAKoCAABkcnMvZG93bnJldi54bWxQSwUGAAAAAAQABAD6AAAAnQMAAAAA&#10;">
                  <v:shape id="Freeform 193" o:spid="_x0000_s1034" style="position:absolute;left:10575;top:193;width:2;height:484;visibility:visible;mso-wrap-style:square;v-text-anchor:top" coordsize="2,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hnZsUA&#10;AADcAAAADwAAAGRycy9kb3ducmV2LnhtbESPQWvCQBSE7wX/w/IEb83GQEuJriKC4KGX2FLx9sg+&#10;s4nZtzG7avTXu4VCj8PMfMPMl4NtxZV6XztWME1SEMSl0zVXCr6/Nq8fIHxA1tg6JgV38rBcjF7m&#10;mGt344Kuu1CJCGGfowITQpdL6UtDFn3iOuLoHV1vMUTZV1L3eItw28osTd+lxZrjgsGO1obK0+5i&#10;FTwOTXP5eWsKVzbt/rMgM12djVKT8bCagQg0hP/wX3urFWRpBr9n4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OGdmxQAAANwAAAAPAAAAAAAAAAAAAAAAAJgCAABkcnMv&#10;ZG93bnJldi54bWxQSwUGAAAAAAQABAD1AAAAigMAAAAA&#10;" path="m,l,484e" filled="f" strokeweight="1.6pt">
                    <v:path arrowok="t" o:connecttype="custom" o:connectlocs="0,193;0,677" o:connectangles="0,0"/>
                  </v:shape>
                </v:group>
                <w10:wrap anchorx="page"/>
              </v:group>
            </w:pict>
          </mc:Fallback>
        </mc:AlternateContent>
      </w:r>
      <w:r w:rsidR="003150C4">
        <w:rPr>
          <w:spacing w:val="-1"/>
        </w:rPr>
        <w:t>Tel</w:t>
      </w:r>
      <w:r w:rsidR="003150C4">
        <w:rPr>
          <w:spacing w:val="-1"/>
        </w:rPr>
        <w:tab/>
        <w:t>Fax</w:t>
      </w:r>
    </w:p>
    <w:p w:rsidR="00C3304F" w:rsidRDefault="00C3304F">
      <w:pPr>
        <w:rPr>
          <w:rFonts w:ascii="Arial" w:eastAsia="Arial" w:hAnsi="Arial" w:cs="Arial"/>
          <w:sz w:val="20"/>
          <w:szCs w:val="20"/>
        </w:rPr>
      </w:pPr>
    </w:p>
    <w:p w:rsidR="00C3304F" w:rsidRDefault="00C3304F">
      <w:pPr>
        <w:spacing w:before="6"/>
        <w:rPr>
          <w:rFonts w:ascii="Arial" w:eastAsia="Arial" w:hAnsi="Arial" w:cs="Arial"/>
          <w:sz w:val="20"/>
          <w:szCs w:val="20"/>
        </w:rPr>
      </w:pPr>
    </w:p>
    <w:p w:rsidR="00C3304F" w:rsidRDefault="00160FFC">
      <w:pPr>
        <w:pStyle w:val="BodyText"/>
        <w:ind w:left="790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264" behindDoc="0" locked="0" layoutInCell="1" allowOverlap="1">
                <wp:simplePos x="0" y="0"/>
                <wp:positionH relativeFrom="page">
                  <wp:posOffset>1875790</wp:posOffset>
                </wp:positionH>
                <wp:positionV relativeFrom="paragraph">
                  <wp:posOffset>-18415</wp:posOffset>
                </wp:positionV>
                <wp:extent cx="4453890" cy="337185"/>
                <wp:effectExtent l="8890" t="635" r="4445" b="5080"/>
                <wp:wrapNone/>
                <wp:docPr id="185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3890" cy="337185"/>
                          <a:chOff x="2954" y="-29"/>
                          <a:chExt cx="7014" cy="531"/>
                        </a:xfrm>
                      </wpg:grpSpPr>
                      <wpg:grpSp>
                        <wpg:cNvPr id="186" name="Group 189"/>
                        <wpg:cNvGrpSpPr>
                          <a:grpSpLocks/>
                        </wpg:cNvGrpSpPr>
                        <wpg:grpSpPr bwMode="auto">
                          <a:xfrm>
                            <a:off x="2970" y="-13"/>
                            <a:ext cx="6982" cy="2"/>
                            <a:chOff x="2970" y="-13"/>
                            <a:chExt cx="6982" cy="2"/>
                          </a:xfrm>
                        </wpg:grpSpPr>
                        <wps:wsp>
                          <wps:cNvPr id="187" name="Freeform 190"/>
                          <wps:cNvSpPr>
                            <a:spLocks/>
                          </wps:cNvSpPr>
                          <wps:spPr bwMode="auto">
                            <a:xfrm>
                              <a:off x="2970" y="-13"/>
                              <a:ext cx="6982" cy="2"/>
                            </a:xfrm>
                            <a:custGeom>
                              <a:avLst/>
                              <a:gdLst>
                                <a:gd name="T0" fmla="+- 0 2970 2970"/>
                                <a:gd name="T1" fmla="*/ T0 w 6982"/>
                                <a:gd name="T2" fmla="+- 0 9952 2970"/>
                                <a:gd name="T3" fmla="*/ T2 w 69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82">
                                  <a:moveTo>
                                    <a:pt x="0" y="0"/>
                                  </a:moveTo>
                                  <a:lnTo>
                                    <a:pt x="6982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187"/>
                        <wpg:cNvGrpSpPr>
                          <a:grpSpLocks/>
                        </wpg:cNvGrpSpPr>
                        <wpg:grpSpPr bwMode="auto">
                          <a:xfrm>
                            <a:off x="2985" y="2"/>
                            <a:ext cx="2" cy="484"/>
                            <a:chOff x="2985" y="2"/>
                            <a:chExt cx="2" cy="484"/>
                          </a:xfrm>
                        </wpg:grpSpPr>
                        <wps:wsp>
                          <wps:cNvPr id="189" name="Freeform 188"/>
                          <wps:cNvSpPr>
                            <a:spLocks/>
                          </wps:cNvSpPr>
                          <wps:spPr bwMode="auto">
                            <a:xfrm>
                              <a:off x="2985" y="2"/>
                              <a:ext cx="2" cy="484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2 h 484"/>
                                <a:gd name="T2" fmla="+- 0 486 2"/>
                                <a:gd name="T3" fmla="*/ 486 h 4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4">
                                  <a:moveTo>
                                    <a:pt x="0" y="0"/>
                                  </a:moveTo>
                                  <a:lnTo>
                                    <a:pt x="0" y="48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185"/>
                        <wpg:cNvGrpSpPr>
                          <a:grpSpLocks/>
                        </wpg:cNvGrpSpPr>
                        <wpg:grpSpPr bwMode="auto">
                          <a:xfrm>
                            <a:off x="2970" y="471"/>
                            <a:ext cx="6982" cy="2"/>
                            <a:chOff x="2970" y="471"/>
                            <a:chExt cx="6982" cy="2"/>
                          </a:xfrm>
                        </wpg:grpSpPr>
                        <wps:wsp>
                          <wps:cNvPr id="191" name="Freeform 186"/>
                          <wps:cNvSpPr>
                            <a:spLocks/>
                          </wps:cNvSpPr>
                          <wps:spPr bwMode="auto">
                            <a:xfrm>
                              <a:off x="2970" y="471"/>
                              <a:ext cx="6982" cy="2"/>
                            </a:xfrm>
                            <a:custGeom>
                              <a:avLst/>
                              <a:gdLst>
                                <a:gd name="T0" fmla="+- 0 2970 2970"/>
                                <a:gd name="T1" fmla="*/ T0 w 6982"/>
                                <a:gd name="T2" fmla="+- 0 9952 2970"/>
                                <a:gd name="T3" fmla="*/ T2 w 69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82">
                                  <a:moveTo>
                                    <a:pt x="0" y="0"/>
                                  </a:moveTo>
                                  <a:lnTo>
                                    <a:pt x="6982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" name="Group 183"/>
                        <wpg:cNvGrpSpPr>
                          <a:grpSpLocks/>
                        </wpg:cNvGrpSpPr>
                        <wpg:grpSpPr bwMode="auto">
                          <a:xfrm>
                            <a:off x="9937" y="2"/>
                            <a:ext cx="2" cy="484"/>
                            <a:chOff x="9937" y="2"/>
                            <a:chExt cx="2" cy="484"/>
                          </a:xfrm>
                        </wpg:grpSpPr>
                        <wps:wsp>
                          <wps:cNvPr id="193" name="Freeform 184"/>
                          <wps:cNvSpPr>
                            <a:spLocks/>
                          </wps:cNvSpPr>
                          <wps:spPr bwMode="auto">
                            <a:xfrm>
                              <a:off x="9937" y="2"/>
                              <a:ext cx="2" cy="484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2 h 484"/>
                                <a:gd name="T2" fmla="+- 0 486 2"/>
                                <a:gd name="T3" fmla="*/ 486 h 4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4">
                                  <a:moveTo>
                                    <a:pt x="0" y="0"/>
                                  </a:moveTo>
                                  <a:lnTo>
                                    <a:pt x="0" y="48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2" o:spid="_x0000_s1026" style="position:absolute;margin-left:147.7pt;margin-top:-1.45pt;width:350.7pt;height:26.55pt;z-index:1264;mso-position-horizontal-relative:page" coordorigin="2954,-29" coordsize="7014,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">
                <v:group id="Group 189" o:spid="_x0000_s1027" style="position:absolute;left:2970;top:-13;width:6982;height:2" coordorigin="2970,-13" coordsize="69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<v:shape id="Freeform 190" o:spid="_x0000_s1028" style="position:absolute;left:2970;top:-13;width:6982;height:2;visibility:visible;mso-wrap-style:square;v-text-anchor:top" coordsize="69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jSu8EA&#10;AADcAAAADwAAAGRycy9kb3ducmV2LnhtbERPS2sCMRC+F/ofwhS81ayi7bI1SikKHrz4qOdhM91d&#10;3EzWJK7x3xtB6G0+vufMFtG0oifnG8sKRsMMBHFpdcOVgsN+9Z6D8AFZY2uZFNzIw2L++jLDQtsr&#10;b6nfhUqkEPYFKqhD6AopfVmTQT+0HXHi/qwzGBJ0ldQOrynctHKcZR/SYMOpocaOfmoqT7uLUXD8&#10;PWexWh613bh47t2ym/jpVKnBW/z+AhEohn/x073WaX7+CY9n0gVyf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40rvBAAAA3AAAAA8AAAAAAAAAAAAAAAAAmAIAAGRycy9kb3du&#10;cmV2LnhtbFBLBQYAAAAABAAEAPUAAACGAwAAAAA=&#10;" path="m,l6982,e" filled="f" strokeweight="1.6pt">
                    <v:path arrowok="t" o:connecttype="custom" o:connectlocs="0,0;6982,0" o:connectangles="0,0"/>
                  </v:shape>
                </v:group>
                <v:group id="Group 187" o:spid="_x0000_s1029" style="position:absolute;left:2985;top:2;width:2;height:484" coordorigin="2985,2" coordsize="2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shape id="Freeform 188" o:spid="_x0000_s1030" style="position:absolute;left:2985;top:2;width:2;height:484;visibility:visible;mso-wrap-style:square;v-text-anchor:top" coordsize="2,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qXMcIA&#10;AADcAAAADwAAAGRycy9kb3ducmV2LnhtbERPTYvCMBC9C/sfwgjeNHVhxa1GkQVhD3upirK3oRmb&#10;1mZSm6jVX28WFrzN433OfNnZWlyp9aVjBeNRAoI4d7rkQsFuux5OQfiArLF2TAru5GG5eOvNMdXu&#10;xhldN6EQMYR9igpMCE0qpc8NWfQj1xBH7uhaiyHCtpC6xVsMt7V8T5KJtFhybDDY0Jeh/LS5WAWP&#10;36q67D+qzOVVffjJyIxXZ6PUoN+tZiACdeEl/nd/6zh/+gl/z8QL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apcxwgAAANwAAAAPAAAAAAAAAAAAAAAAAJgCAABkcnMvZG93&#10;bnJldi54bWxQSwUGAAAAAAQABAD1AAAAhwMAAAAA&#10;" path="m,l,484e" filled="f" strokeweight="1.6pt">
                    <v:path arrowok="t" o:connecttype="custom" o:connectlocs="0,2;0,486" o:connectangles="0,0"/>
                  </v:shape>
                </v:group>
                <v:group id="Group 185" o:spid="_x0000_s1031" style="position:absolute;left:2970;top:471;width:6982;height:2" coordorigin="2970,471" coordsize="69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Freeform 186" o:spid="_x0000_s1032" style="position:absolute;left:2970;top:471;width:6982;height:2;visibility:visible;mso-wrap-style:square;v-text-anchor:top" coordsize="69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R5icEA&#10;AADcAAAADwAAAGRycy9kb3ducmV2LnhtbERPS2sCMRC+F/ofwhS8dbOKlnZrlFIUPHjxUc/DZtxd&#10;3EzWJK7x3xtB6G0+vudM59G0oifnG8sKhlkOgri0uuFKwX63fP8E4QOyxtYyKbiRh/ns9WWKhbZX&#10;3lC/DZVIIewLVFCH0BVS+rImgz6zHXHijtYZDAm6SmqH1xRuWjnK8w9psOHUUGNHvzWVp+3FKDj8&#10;nfNYLQ7arl08927Rjf1kotTgLf58gwgUw7/46V7pNP9rCI9n0gVyd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EeYnBAAAA3AAAAA8AAAAAAAAAAAAAAAAAmAIAAGRycy9kb3du&#10;cmV2LnhtbFBLBQYAAAAABAAEAPUAAACGAwAAAAA=&#10;" path="m,l6982,e" filled="f" strokeweight="1.6pt">
                    <v:path arrowok="t" o:connecttype="custom" o:connectlocs="0,0;6982,0" o:connectangles="0,0"/>
                  </v:shape>
                </v:group>
                <v:group id="Group 183" o:spid="_x0000_s1033" style="position:absolute;left:9937;top:2;width:2;height:484" coordorigin="9937,2" coordsize="2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<v:shape id="Freeform 184" o:spid="_x0000_s1034" style="position:absolute;left:9937;top:2;width:2;height:484;visibility:visible;mso-wrap-style:square;v-text-anchor:top" coordsize="2,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s2BsMA&#10;AADcAAAADwAAAGRycy9kb3ducmV2LnhtbERPTWvCQBC9F/wPywje6kalRaOriCB46CW2VLwN2TGb&#10;mJ2N2VXT/npXKPQ2j/c5i1Vna3Gj1peOFYyGCQji3OmSCwVfn9vXKQgfkDXWjknBD3lYLXsvC0y1&#10;u3NGt30oRAxhn6ICE0KTSulzQxb90DXEkTu51mKIsC2kbvEew20tx0nyLi2WHBsMNrQxlJ/3V6vg&#10;91hV1++3KnN5VR8+MjKj9cUoNeh36zmIQF34F/+5dzrOn03g+Uy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s2BsMAAADcAAAADwAAAAAAAAAAAAAAAACYAgAAZHJzL2Rv&#10;d25yZXYueG1sUEsFBgAAAAAEAAQA9QAAAIgDAAAAAA==&#10;" path="m,l,484e" filled="f" strokeweight="1.6pt">
                    <v:path arrowok="t" o:connecttype="custom" o:connectlocs="0,2;0,486" o:connectangles="0,0"/>
                  </v:shape>
                </v:group>
                <w10:wrap anchorx="page"/>
              </v:group>
            </w:pict>
          </mc:Fallback>
        </mc:AlternateContent>
      </w:r>
      <w:r w:rsidR="003150C4">
        <w:rPr>
          <w:spacing w:val="-1"/>
        </w:rPr>
        <w:t>Email</w:t>
      </w:r>
    </w:p>
    <w:p w:rsidR="00C3304F" w:rsidRDefault="00C3304F">
      <w:pPr>
        <w:rPr>
          <w:rFonts w:ascii="Arial" w:eastAsia="Arial" w:hAnsi="Arial" w:cs="Arial"/>
          <w:sz w:val="20"/>
          <w:szCs w:val="20"/>
        </w:rPr>
      </w:pPr>
    </w:p>
    <w:p w:rsidR="00C3304F" w:rsidRDefault="00C3304F">
      <w:pPr>
        <w:spacing w:before="6"/>
        <w:rPr>
          <w:rFonts w:ascii="Arial" w:eastAsia="Arial" w:hAnsi="Arial" w:cs="Arial"/>
          <w:sz w:val="17"/>
          <w:szCs w:val="17"/>
        </w:rPr>
      </w:pPr>
    </w:p>
    <w:p w:rsidR="00C3304F" w:rsidRDefault="003150C4">
      <w:pPr>
        <w:tabs>
          <w:tab w:val="left" w:pos="8893"/>
        </w:tabs>
        <w:spacing w:before="64"/>
        <w:ind w:left="114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pacing w:val="-1"/>
          <w:sz w:val="28"/>
        </w:rPr>
        <w:t>Have</w:t>
      </w:r>
      <w:r>
        <w:rPr>
          <w:rFonts w:ascii="Arial"/>
          <w:b/>
          <w:spacing w:val="-9"/>
          <w:sz w:val="28"/>
        </w:rPr>
        <w:t xml:space="preserve"> </w:t>
      </w:r>
      <w:r>
        <w:rPr>
          <w:rFonts w:ascii="Arial"/>
          <w:b/>
          <w:spacing w:val="-2"/>
          <w:sz w:val="28"/>
        </w:rPr>
        <w:t>you</w:t>
      </w:r>
      <w:r>
        <w:rPr>
          <w:rFonts w:ascii="Arial"/>
          <w:b/>
          <w:spacing w:val="-9"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made</w:t>
      </w:r>
      <w:r>
        <w:rPr>
          <w:rFonts w:ascii="Arial"/>
          <w:b/>
          <w:spacing w:val="-9"/>
          <w:sz w:val="28"/>
        </w:rPr>
        <w:t xml:space="preserve"> </w:t>
      </w:r>
      <w:r>
        <w:rPr>
          <w:rFonts w:ascii="Arial"/>
          <w:b/>
          <w:sz w:val="28"/>
        </w:rPr>
        <w:t>a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previous</w:t>
      </w:r>
      <w:r>
        <w:rPr>
          <w:rFonts w:ascii="Arial"/>
          <w:b/>
          <w:spacing w:val="-10"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application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to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the</w:t>
      </w:r>
      <w:r>
        <w:rPr>
          <w:rFonts w:ascii="Arial"/>
          <w:b/>
          <w:spacing w:val="-9"/>
          <w:sz w:val="28"/>
        </w:rPr>
        <w:t xml:space="preserve"> </w:t>
      </w:r>
      <w:r>
        <w:rPr>
          <w:rFonts w:ascii="Arial"/>
          <w:b/>
          <w:sz w:val="28"/>
        </w:rPr>
        <w:t>Community</w:t>
      </w:r>
      <w:r>
        <w:rPr>
          <w:rFonts w:ascii="Arial"/>
          <w:b/>
          <w:spacing w:val="-11"/>
          <w:sz w:val="28"/>
        </w:rPr>
        <w:t xml:space="preserve"> </w:t>
      </w:r>
      <w:r>
        <w:rPr>
          <w:rFonts w:ascii="Arial"/>
          <w:b/>
          <w:sz w:val="28"/>
        </w:rPr>
        <w:t>Fund?</w:t>
      </w:r>
      <w:r>
        <w:rPr>
          <w:rFonts w:ascii="Arial"/>
          <w:b/>
          <w:sz w:val="28"/>
        </w:rPr>
        <w:tab/>
        <w:t>Yes/No</w:t>
      </w:r>
    </w:p>
    <w:p w:rsidR="00C3304F" w:rsidRDefault="003150C4">
      <w:pPr>
        <w:spacing w:before="196"/>
        <w:ind w:left="114"/>
        <w:rPr>
          <w:rFonts w:ascii="Arial" w:eastAsia="Arial" w:hAnsi="Arial" w:cs="Arial"/>
          <w:sz w:val="26"/>
          <w:szCs w:val="26"/>
        </w:rPr>
      </w:pPr>
      <w:r>
        <w:rPr>
          <w:rFonts w:ascii="Arial"/>
          <w:b/>
          <w:sz w:val="26"/>
        </w:rPr>
        <w:t>If</w:t>
      </w:r>
      <w:r>
        <w:rPr>
          <w:rFonts w:ascii="Arial"/>
          <w:b/>
          <w:spacing w:val="-1"/>
          <w:sz w:val="26"/>
        </w:rPr>
        <w:t xml:space="preserve"> </w:t>
      </w:r>
      <w:proofErr w:type="gramStart"/>
      <w:r>
        <w:rPr>
          <w:rFonts w:ascii="Arial"/>
          <w:b/>
          <w:sz w:val="26"/>
        </w:rPr>
        <w:t>Yes</w:t>
      </w:r>
      <w:proofErr w:type="gramEnd"/>
      <w:r>
        <w:rPr>
          <w:rFonts w:ascii="Arial"/>
          <w:b/>
          <w:spacing w:val="-1"/>
          <w:sz w:val="26"/>
        </w:rPr>
        <w:t xml:space="preserve"> </w:t>
      </w:r>
      <w:r>
        <w:rPr>
          <w:rFonts w:ascii="Arial"/>
          <w:b/>
          <w:sz w:val="26"/>
        </w:rPr>
        <w:t>please</w:t>
      </w:r>
      <w:r>
        <w:rPr>
          <w:rFonts w:ascii="Arial"/>
          <w:b/>
          <w:spacing w:val="-1"/>
          <w:sz w:val="26"/>
        </w:rPr>
        <w:t xml:space="preserve"> </w:t>
      </w:r>
      <w:r>
        <w:rPr>
          <w:rFonts w:ascii="Arial"/>
          <w:b/>
          <w:sz w:val="26"/>
        </w:rPr>
        <w:t>tell</w:t>
      </w:r>
      <w:r>
        <w:rPr>
          <w:rFonts w:ascii="Arial"/>
          <w:b/>
          <w:spacing w:val="-1"/>
          <w:sz w:val="26"/>
        </w:rPr>
        <w:t xml:space="preserve"> </w:t>
      </w:r>
      <w:r>
        <w:rPr>
          <w:rFonts w:ascii="Arial"/>
          <w:b/>
          <w:sz w:val="26"/>
        </w:rPr>
        <w:t>us</w:t>
      </w:r>
      <w:r>
        <w:rPr>
          <w:rFonts w:ascii="Arial"/>
          <w:b/>
          <w:spacing w:val="-1"/>
          <w:sz w:val="26"/>
        </w:rPr>
        <w:t xml:space="preserve"> </w:t>
      </w:r>
      <w:r>
        <w:rPr>
          <w:rFonts w:ascii="Arial"/>
          <w:b/>
          <w:sz w:val="26"/>
        </w:rPr>
        <w:t>the</w:t>
      </w:r>
      <w:r>
        <w:rPr>
          <w:rFonts w:ascii="Arial"/>
          <w:b/>
          <w:spacing w:val="-1"/>
          <w:sz w:val="26"/>
        </w:rPr>
        <w:t xml:space="preserve"> </w:t>
      </w:r>
      <w:r>
        <w:rPr>
          <w:rFonts w:ascii="Arial"/>
          <w:b/>
          <w:sz w:val="26"/>
        </w:rPr>
        <w:t>Reference Number(s) of</w:t>
      </w:r>
      <w:r>
        <w:rPr>
          <w:rFonts w:ascii="Arial"/>
          <w:b/>
          <w:spacing w:val="-1"/>
          <w:sz w:val="26"/>
        </w:rPr>
        <w:t xml:space="preserve"> </w:t>
      </w:r>
      <w:r>
        <w:rPr>
          <w:rFonts w:ascii="Arial"/>
          <w:b/>
          <w:sz w:val="26"/>
        </w:rPr>
        <w:t>the</w:t>
      </w:r>
      <w:r>
        <w:rPr>
          <w:rFonts w:ascii="Arial"/>
          <w:b/>
          <w:spacing w:val="-1"/>
          <w:sz w:val="26"/>
        </w:rPr>
        <w:t xml:space="preserve"> </w:t>
      </w:r>
      <w:r>
        <w:rPr>
          <w:rFonts w:ascii="Arial"/>
          <w:b/>
          <w:sz w:val="26"/>
        </w:rPr>
        <w:t>previous</w:t>
      </w:r>
      <w:r>
        <w:rPr>
          <w:rFonts w:ascii="Arial"/>
          <w:b/>
          <w:spacing w:val="-1"/>
          <w:sz w:val="26"/>
        </w:rPr>
        <w:t xml:space="preserve"> </w:t>
      </w:r>
      <w:r>
        <w:rPr>
          <w:rFonts w:ascii="Arial"/>
          <w:b/>
          <w:sz w:val="26"/>
        </w:rPr>
        <w:t>application(s):</w:t>
      </w:r>
    </w:p>
    <w:p w:rsidR="00C3304F" w:rsidRDefault="00C3304F">
      <w:pPr>
        <w:spacing w:before="1"/>
        <w:rPr>
          <w:rFonts w:ascii="Arial" w:eastAsia="Arial" w:hAnsi="Arial" w:cs="Arial"/>
          <w:b/>
          <w:bCs/>
          <w:sz w:val="20"/>
          <w:szCs w:val="20"/>
        </w:rPr>
      </w:pPr>
    </w:p>
    <w:p w:rsidR="00C3304F" w:rsidRDefault="00160FFC">
      <w:pPr>
        <w:spacing w:line="200" w:lineRule="atLeast"/>
        <w:ind w:left="273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3443605" cy="523240"/>
                <wp:effectExtent l="0" t="0" r="4445" b="635"/>
                <wp:docPr id="182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3605" cy="523240"/>
                          <a:chOff x="0" y="0"/>
                          <a:chExt cx="5423" cy="824"/>
                        </a:xfrm>
                      </wpg:grpSpPr>
                      <wpg:grpSp>
                        <wpg:cNvPr id="183" name="Group 180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5393" cy="794"/>
                            <a:chOff x="15" y="15"/>
                            <a:chExt cx="5393" cy="794"/>
                          </a:xfrm>
                        </wpg:grpSpPr>
                        <wps:wsp>
                          <wps:cNvPr id="184" name="Freeform 181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5393" cy="794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5393"/>
                                <a:gd name="T2" fmla="+- 0 808 15"/>
                                <a:gd name="T3" fmla="*/ 808 h 794"/>
                                <a:gd name="T4" fmla="+- 0 5408 15"/>
                                <a:gd name="T5" fmla="*/ T4 w 5393"/>
                                <a:gd name="T6" fmla="+- 0 808 15"/>
                                <a:gd name="T7" fmla="*/ 808 h 794"/>
                                <a:gd name="T8" fmla="+- 0 5408 15"/>
                                <a:gd name="T9" fmla="*/ T8 w 5393"/>
                                <a:gd name="T10" fmla="+- 0 15 15"/>
                                <a:gd name="T11" fmla="*/ 15 h 794"/>
                                <a:gd name="T12" fmla="+- 0 15 15"/>
                                <a:gd name="T13" fmla="*/ T12 w 5393"/>
                                <a:gd name="T14" fmla="+- 0 15 15"/>
                                <a:gd name="T15" fmla="*/ 15 h 794"/>
                                <a:gd name="T16" fmla="+- 0 15 15"/>
                                <a:gd name="T17" fmla="*/ T16 w 5393"/>
                                <a:gd name="T18" fmla="+- 0 808 15"/>
                                <a:gd name="T19" fmla="*/ 808 h 7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93" h="794">
                                  <a:moveTo>
                                    <a:pt x="0" y="793"/>
                                  </a:moveTo>
                                  <a:lnTo>
                                    <a:pt x="5393" y="793"/>
                                  </a:lnTo>
                                  <a:lnTo>
                                    <a:pt x="539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9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1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79" o:spid="_x0000_s1026" style="width:271.15pt;height:41.2pt;mso-position-horizontal-relative:char;mso-position-vertical-relative:line" coordsize="5423,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">
                <v:group id="Group 180" o:spid="_x0000_s1027" style="position:absolute;left:15;top:15;width:5393;height:794" coordorigin="15,15" coordsize="5393,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<v:shape id="Freeform 181" o:spid="_x0000_s1028" style="position:absolute;left:15;top:15;width:5393;height:794;visibility:visible;mso-wrap-style:square;v-text-anchor:top" coordsize="5393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aQ8sUA&#10;AADcAAAADwAAAGRycy9kb3ducmV2LnhtbERPTWvCQBC9C/6HZQredGMpVVNXaUsLoh40BtvjkB2T&#10;YHY2ZLca/fVuQfA2j/c503lrKnGixpWWFQwHEQjizOqScwXp7rs/BuE8ssbKMim4kIP5rNuZYqzt&#10;mbd0SnwuQgi7GBUU3texlC4ryKAb2Jo4cAfbGPQBNrnUDZ5DuKnkcxS9SoMlh4YCa/osKDsmf0bB&#10;dbLcDxfr0c/X5pp9HH5X6SVZpUr1ntr3NxCeWv8Q390LHeaPX+D/mXCB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1pDyxQAAANwAAAAPAAAAAAAAAAAAAAAAAJgCAABkcnMv&#10;ZG93bnJldi54bWxQSwUGAAAAAAQABAD1AAAAigMAAAAA&#10;" path="m,793r5393,l5393,,,,,793xe" filled="f" strokecolor="#010101" strokeweight="1.5pt">
                    <v:path arrowok="t" o:connecttype="custom" o:connectlocs="0,808;5393,808;5393,15;0,15;0,808" o:connectangles="0,0,0,0,0"/>
                  </v:shape>
                </v:group>
                <w10:anchorlock/>
              </v:group>
            </w:pict>
          </mc:Fallback>
        </mc:AlternateContent>
      </w:r>
    </w:p>
    <w:p w:rsidR="00C3304F" w:rsidRDefault="00C3304F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C3304F">
          <w:type w:val="continuous"/>
          <w:pgSz w:w="11900" w:h="16840"/>
          <w:pgMar w:top="260" w:right="900" w:bottom="1180" w:left="680" w:header="720" w:footer="720" w:gutter="0"/>
          <w:cols w:space="720"/>
        </w:sectPr>
      </w:pPr>
    </w:p>
    <w:p w:rsidR="00C3304F" w:rsidRDefault="003150C4">
      <w:pPr>
        <w:spacing w:before="27"/>
        <w:ind w:left="114"/>
        <w:rPr>
          <w:rFonts w:ascii="Tahoma" w:eastAsia="Tahoma" w:hAnsi="Tahoma" w:cs="Tahoma"/>
          <w:sz w:val="32"/>
          <w:szCs w:val="32"/>
        </w:rPr>
      </w:pPr>
      <w:r>
        <w:rPr>
          <w:rFonts w:ascii="Tahoma"/>
          <w:b/>
          <w:sz w:val="32"/>
        </w:rPr>
        <w:lastRenderedPageBreak/>
        <w:t>About</w:t>
      </w:r>
      <w:r>
        <w:rPr>
          <w:rFonts w:ascii="Tahoma"/>
          <w:b/>
          <w:spacing w:val="-1"/>
          <w:sz w:val="32"/>
        </w:rPr>
        <w:t xml:space="preserve"> </w:t>
      </w:r>
      <w:r>
        <w:rPr>
          <w:rFonts w:ascii="Tahoma"/>
          <w:b/>
          <w:sz w:val="32"/>
        </w:rPr>
        <w:t>this</w:t>
      </w:r>
      <w:r>
        <w:rPr>
          <w:rFonts w:ascii="Tahoma"/>
          <w:b/>
          <w:spacing w:val="-1"/>
          <w:sz w:val="32"/>
        </w:rPr>
        <w:t xml:space="preserve"> grant</w:t>
      </w:r>
    </w:p>
    <w:p w:rsidR="00C3304F" w:rsidRDefault="00C3304F">
      <w:pPr>
        <w:rPr>
          <w:rFonts w:ascii="Tahoma" w:eastAsia="Tahoma" w:hAnsi="Tahoma" w:cs="Tahoma"/>
          <w:b/>
          <w:bCs/>
          <w:sz w:val="20"/>
          <w:szCs w:val="20"/>
        </w:rPr>
      </w:pPr>
    </w:p>
    <w:p w:rsidR="00C3304F" w:rsidRDefault="00C3304F">
      <w:pPr>
        <w:spacing w:before="11"/>
        <w:rPr>
          <w:rFonts w:ascii="Tahoma" w:eastAsia="Tahoma" w:hAnsi="Tahoma" w:cs="Tahoma"/>
          <w:b/>
          <w:bCs/>
          <w:sz w:val="16"/>
          <w:szCs w:val="16"/>
        </w:rPr>
      </w:pPr>
    </w:p>
    <w:p w:rsidR="00C3304F" w:rsidRDefault="003150C4">
      <w:pPr>
        <w:pStyle w:val="Heading3"/>
        <w:numPr>
          <w:ilvl w:val="0"/>
          <w:numId w:val="2"/>
        </w:numPr>
        <w:tabs>
          <w:tab w:val="left" w:pos="835"/>
        </w:tabs>
        <w:spacing w:line="275" w:lineRule="exact"/>
        <w:jc w:val="left"/>
        <w:rPr>
          <w:b w:val="0"/>
          <w:bCs w:val="0"/>
        </w:rPr>
      </w:pPr>
      <w:r>
        <w:t>What</w:t>
      </w:r>
      <w:r>
        <w:rPr>
          <w:spacing w:val="-6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rPr>
          <w:spacing w:val="-1"/>
        </w:rPr>
        <w:t>your</w:t>
      </w:r>
      <w:r>
        <w:rPr>
          <w:spacing w:val="-6"/>
        </w:rPr>
        <w:t xml:space="preserve"> </w:t>
      </w:r>
      <w:proofErr w:type="spellStart"/>
      <w:r>
        <w:t>organisation</w:t>
      </w:r>
      <w:proofErr w:type="spellEnd"/>
      <w:r>
        <w:rPr>
          <w:spacing w:val="-6"/>
        </w:rPr>
        <w:t xml:space="preserve"> </w:t>
      </w:r>
      <w:r>
        <w:t>do?</w:t>
      </w:r>
      <w:r>
        <w:rPr>
          <w:spacing w:val="57"/>
        </w:rPr>
        <w:t xml:space="preserve"> </w:t>
      </w:r>
      <w:r>
        <w:rPr>
          <w:highlight w:val="yellow"/>
        </w:rPr>
        <w:t>(</w:t>
      </w:r>
      <w:proofErr w:type="gramStart"/>
      <w:r>
        <w:rPr>
          <w:highlight w:val="yellow"/>
        </w:rPr>
        <w:t>refer</w:t>
      </w:r>
      <w:proofErr w:type="gramEnd"/>
      <w:r>
        <w:rPr>
          <w:spacing w:val="-6"/>
          <w:highlight w:val="yellow"/>
        </w:rPr>
        <w:t xml:space="preserve"> </w:t>
      </w:r>
      <w:r>
        <w:rPr>
          <w:highlight w:val="yellow"/>
        </w:rPr>
        <w:t>to</w:t>
      </w:r>
      <w:r>
        <w:rPr>
          <w:spacing w:val="-6"/>
          <w:highlight w:val="yellow"/>
        </w:rPr>
        <w:t xml:space="preserve"> </w:t>
      </w:r>
      <w:r>
        <w:rPr>
          <w:highlight w:val="yellow"/>
        </w:rPr>
        <w:t>Guidelines</w:t>
      </w:r>
      <w:r>
        <w:rPr>
          <w:spacing w:val="-7"/>
          <w:highlight w:val="yellow"/>
        </w:rPr>
        <w:t xml:space="preserve"> </w:t>
      </w:r>
      <w:r>
        <w:rPr>
          <w:highlight w:val="yellow"/>
        </w:rPr>
        <w:t>-</w:t>
      </w:r>
      <w:r>
        <w:rPr>
          <w:spacing w:val="-6"/>
          <w:highlight w:val="yellow"/>
        </w:rPr>
        <w:t xml:space="preserve"> </w:t>
      </w:r>
      <w:r>
        <w:rPr>
          <w:highlight w:val="yellow"/>
        </w:rPr>
        <w:t>Question</w:t>
      </w:r>
      <w:r>
        <w:rPr>
          <w:spacing w:val="-6"/>
          <w:highlight w:val="yellow"/>
        </w:rPr>
        <w:t xml:space="preserve"> </w:t>
      </w:r>
      <w:r>
        <w:rPr>
          <w:spacing w:val="-1"/>
          <w:highlight w:val="yellow"/>
        </w:rPr>
        <w:t>2)</w:t>
      </w:r>
    </w:p>
    <w:p w:rsidR="00C3304F" w:rsidRDefault="003150C4">
      <w:pPr>
        <w:spacing w:line="183" w:lineRule="exact"/>
        <w:ind w:left="114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t>.</w:t>
      </w:r>
    </w:p>
    <w:p w:rsidR="00C3304F" w:rsidRDefault="00160FFC">
      <w:pPr>
        <w:spacing w:line="200" w:lineRule="atLeast"/>
        <w:ind w:left="79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5710555" cy="3554095"/>
                <wp:effectExtent l="0" t="0" r="4445" b="8255"/>
                <wp:docPr id="173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0555" cy="3554095"/>
                          <a:chOff x="0" y="0"/>
                          <a:chExt cx="8993" cy="5597"/>
                        </a:xfrm>
                      </wpg:grpSpPr>
                      <wpg:grpSp>
                        <wpg:cNvPr id="174" name="Group 177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8961" cy="2"/>
                            <a:chOff x="16" y="16"/>
                            <a:chExt cx="8961" cy="2"/>
                          </a:xfrm>
                        </wpg:grpSpPr>
                        <wps:wsp>
                          <wps:cNvPr id="175" name="Freeform 178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8961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8961"/>
                                <a:gd name="T2" fmla="+- 0 8976 16"/>
                                <a:gd name="T3" fmla="*/ T2 w 89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61">
                                  <a:moveTo>
                                    <a:pt x="0" y="0"/>
                                  </a:moveTo>
                                  <a:lnTo>
                                    <a:pt x="896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175"/>
                        <wpg:cNvGrpSpPr>
                          <a:grpSpLocks/>
                        </wpg:cNvGrpSpPr>
                        <wpg:grpSpPr bwMode="auto">
                          <a:xfrm>
                            <a:off x="31" y="31"/>
                            <a:ext cx="2" cy="5550"/>
                            <a:chOff x="31" y="31"/>
                            <a:chExt cx="2" cy="5550"/>
                          </a:xfrm>
                        </wpg:grpSpPr>
                        <wps:wsp>
                          <wps:cNvPr id="177" name="Freeform 176"/>
                          <wps:cNvSpPr>
                            <a:spLocks/>
                          </wps:cNvSpPr>
                          <wps:spPr bwMode="auto">
                            <a:xfrm>
                              <a:off x="31" y="31"/>
                              <a:ext cx="2" cy="5550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5550"/>
                                <a:gd name="T2" fmla="+- 0 5581 31"/>
                                <a:gd name="T3" fmla="*/ 5581 h 55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50">
                                  <a:moveTo>
                                    <a:pt x="0" y="0"/>
                                  </a:moveTo>
                                  <a:lnTo>
                                    <a:pt x="0" y="555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" name="Group 173"/>
                        <wpg:cNvGrpSpPr>
                          <a:grpSpLocks/>
                        </wpg:cNvGrpSpPr>
                        <wpg:grpSpPr bwMode="auto">
                          <a:xfrm>
                            <a:off x="8961" y="31"/>
                            <a:ext cx="2" cy="5550"/>
                            <a:chOff x="8961" y="31"/>
                            <a:chExt cx="2" cy="5550"/>
                          </a:xfrm>
                        </wpg:grpSpPr>
                        <wps:wsp>
                          <wps:cNvPr id="179" name="Freeform 174"/>
                          <wps:cNvSpPr>
                            <a:spLocks/>
                          </wps:cNvSpPr>
                          <wps:spPr bwMode="auto">
                            <a:xfrm>
                              <a:off x="8961" y="31"/>
                              <a:ext cx="2" cy="5550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5550"/>
                                <a:gd name="T2" fmla="+- 0 5581 31"/>
                                <a:gd name="T3" fmla="*/ 5581 h 55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50">
                                  <a:moveTo>
                                    <a:pt x="0" y="0"/>
                                  </a:moveTo>
                                  <a:lnTo>
                                    <a:pt x="0" y="555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" name="Group 171"/>
                        <wpg:cNvGrpSpPr>
                          <a:grpSpLocks/>
                        </wpg:cNvGrpSpPr>
                        <wpg:grpSpPr bwMode="auto">
                          <a:xfrm>
                            <a:off x="16" y="5566"/>
                            <a:ext cx="8961" cy="2"/>
                            <a:chOff x="16" y="5566"/>
                            <a:chExt cx="8961" cy="2"/>
                          </a:xfrm>
                        </wpg:grpSpPr>
                        <wps:wsp>
                          <wps:cNvPr id="181" name="Freeform 172"/>
                          <wps:cNvSpPr>
                            <a:spLocks/>
                          </wps:cNvSpPr>
                          <wps:spPr bwMode="auto">
                            <a:xfrm>
                              <a:off x="16" y="5566"/>
                              <a:ext cx="8961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8961"/>
                                <a:gd name="T2" fmla="+- 0 8976 16"/>
                                <a:gd name="T3" fmla="*/ T2 w 89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61">
                                  <a:moveTo>
                                    <a:pt x="0" y="0"/>
                                  </a:moveTo>
                                  <a:lnTo>
                                    <a:pt x="896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70" o:spid="_x0000_s1026" style="width:449.65pt;height:279.85pt;mso-position-horizontal-relative:char;mso-position-vertical-relative:line" coordsize="8993,5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">
                <v:group id="Group 177" o:spid="_x0000_s1027" style="position:absolute;left:16;top:16;width:8961;height:2" coordorigin="16,16" coordsize="896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<v:shape id="Freeform 178" o:spid="_x0000_s1028" style="position:absolute;left:16;top:16;width:8961;height:2;visibility:visible;mso-wrap-style:square;v-text-anchor:top" coordsize="89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Bpj78A&#10;AADcAAAADwAAAGRycy9kb3ducmV2LnhtbERPzYrCMBC+C/sOYRb2pqm76Eo1igiC4Mm6DzA0Y1Js&#10;JrXJtvXtjSB4m4/vd1abwdWiozZUnhVMJxkI4tLrio2Cv/N+vAARIrLG2jMpuFOAzfpjtMJc+55P&#10;1BXRiBTCIUcFNsYmlzKUlhyGiW+IE3fxrcOYYGukbrFP4a6W31k2lw4rTg0WG9pZKq/Fv1Pws9M3&#10;Y7Zm39uim+re4pGuc6W+PoftEkSkIb7FL/dBp/m/M3g+ky6Q6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YGmPvwAAANwAAAAPAAAAAAAAAAAAAAAAAJgCAABkcnMvZG93bnJl&#10;di54bWxQSwUGAAAAAAQABAD1AAAAhAMAAAAA&#10;" path="m,l8960,e" filled="f" strokeweight="1.6pt">
                    <v:path arrowok="t" o:connecttype="custom" o:connectlocs="0,0;8960,0" o:connectangles="0,0"/>
                  </v:shape>
                </v:group>
                <v:group id="Group 175" o:spid="_x0000_s1029" style="position:absolute;left:31;top:31;width:2;height:5550" coordorigin="31,31" coordsize="2,5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<v:shape id="Freeform 176" o:spid="_x0000_s1030" style="position:absolute;left:31;top:31;width:2;height:5550;visibility:visible;mso-wrap-style:square;v-text-anchor:top" coordsize="2,5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LQ8MMA&#10;AADcAAAADwAAAGRycy9kb3ducmV2LnhtbERPTWvCQBC9C/0PyxR6Ed0oUkvqKkVt8Vi1oMchO03S&#10;ZGfj7jaJ/94tFLzN433OYtWbWrTkfGlZwWScgCDOrC45V/B1fB+9gPABWWNtmRRcycNq+TBYYKpt&#10;x3tqDyEXMYR9igqKEJpUSp8VZNCPbUMcuW/rDIYIXS61wy6Gm1pOk+RZGiw5NhTY0LqgrDr8GgVD&#10;1542k59TteXz5XNrbPcxqzqlnh77t1cQgfpwF/+7dzrOn8/h75l4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LQ8MMAAADcAAAADwAAAAAAAAAAAAAAAACYAgAAZHJzL2Rv&#10;d25yZXYueG1sUEsFBgAAAAAEAAQA9QAAAIgDAAAAAA==&#10;" path="m,l,5550e" filled="f" strokeweight="1.6pt">
                    <v:path arrowok="t" o:connecttype="custom" o:connectlocs="0,31;0,5581" o:connectangles="0,0"/>
                  </v:shape>
                </v:group>
                <v:group id="Group 173" o:spid="_x0000_s1031" style="position:absolute;left:8961;top:31;width:2;height:5550" coordorigin="8961,31" coordsize="2,5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<v:shape id="Freeform 174" o:spid="_x0000_s1032" style="position:absolute;left:8961;top:31;width:2;height:5550;visibility:visible;mso-wrap-style:square;v-text-anchor:top" coordsize="2,5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HhGcMA&#10;AADcAAAADwAAAGRycy9kb3ducmV2LnhtbERPTWvCQBC9F/wPywheim6UUtvoKlJt6VGtYI9Ddkxi&#10;srPp7pqk/75bKPQ2j/c5y3VvatGS86VlBdNJAoI4s7rkXMHp43X8BMIHZI21ZVLwTR7Wq8HdElNt&#10;Oz5Qewy5iCHsU1RQhNCkUvqsIIN+YhviyF2sMxgidLnUDrsYbmo5S5JHabDk2FBgQy8FZdXxZhTc&#10;u/a8nV7P1Y4/v/Y7Y7u3h6pTajTsNwsQgfrwL/5zv+s4f/4Mv8/EC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UHhGcMAAADcAAAADwAAAAAAAAAAAAAAAACYAgAAZHJzL2Rv&#10;d25yZXYueG1sUEsFBgAAAAAEAAQA9QAAAIgDAAAAAA==&#10;" path="m,l,5550e" filled="f" strokeweight="1.6pt">
                    <v:path arrowok="t" o:connecttype="custom" o:connectlocs="0,31;0,5581" o:connectangles="0,0"/>
                  </v:shape>
                </v:group>
                <v:group id="Group 171" o:spid="_x0000_s1033" style="position:absolute;left:16;top:5566;width:8961;height:2" coordorigin="16,5566" coordsize="896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<v:shape id="Freeform 172" o:spid="_x0000_s1034" style="position:absolute;left:16;top:5566;width:8961;height:2;visibility:visible;mso-wrap-style:square;v-text-anchor:top" coordsize="89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4fq74A&#10;AADcAAAADwAAAGRycy9kb3ducmV2LnhtbERPzYrCMBC+C75DGGFvmlZBpBpFBEHwZHcfYGjGpNhM&#10;ahPb+vZmYWFv8/H9zu4wukb01IXas4J8kYEgrryu2Sj4+T7PNyBCRNbYeCYFbwpw2E8nOyy0H/hG&#10;fRmNSCEcClRgY2wLKUNlyWFY+JY4cXffOYwJdkbqDocU7hq5zLK1dFhzarDY0slS9ShfTsHqpJ/G&#10;HM15sGWf68HilR5rpb5m43ELItIY/8V/7otO8zc5/D6TLpD7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qOH6u+AAAA3AAAAA8AAAAAAAAAAAAAAAAAmAIAAGRycy9kb3ducmV2&#10;LnhtbFBLBQYAAAAABAAEAPUAAACDAwAAAAA=&#10;" path="m,l8960,e" filled="f" strokeweight="1.6pt">
                    <v:path arrowok="t" o:connecttype="custom" o:connectlocs="0,0;8960,0" o:connectangles="0,0"/>
                  </v:shape>
                </v:group>
                <w10:anchorlock/>
              </v:group>
            </w:pict>
          </mc:Fallback>
        </mc:AlternateContent>
      </w:r>
    </w:p>
    <w:p w:rsidR="00C3304F" w:rsidRDefault="00C3304F">
      <w:pPr>
        <w:rPr>
          <w:rFonts w:ascii="Arial" w:eastAsia="Arial" w:hAnsi="Arial" w:cs="Arial"/>
          <w:sz w:val="20"/>
          <w:szCs w:val="20"/>
        </w:rPr>
      </w:pPr>
    </w:p>
    <w:p w:rsidR="00C3304F" w:rsidRDefault="00C3304F">
      <w:pPr>
        <w:spacing w:before="6"/>
        <w:rPr>
          <w:rFonts w:ascii="Arial" w:eastAsia="Arial" w:hAnsi="Arial" w:cs="Arial"/>
          <w:sz w:val="21"/>
          <w:szCs w:val="21"/>
        </w:rPr>
      </w:pPr>
    </w:p>
    <w:p w:rsidR="00C3304F" w:rsidRDefault="003150C4">
      <w:pPr>
        <w:pStyle w:val="Heading3"/>
        <w:numPr>
          <w:ilvl w:val="0"/>
          <w:numId w:val="2"/>
        </w:numPr>
        <w:tabs>
          <w:tab w:val="left" w:pos="835"/>
          <w:tab w:val="left" w:pos="9088"/>
        </w:tabs>
        <w:spacing w:line="245" w:lineRule="auto"/>
        <w:ind w:right="101"/>
        <w:jc w:val="left"/>
        <w:rPr>
          <w:b w:val="0"/>
          <w:bCs w:val="0"/>
        </w:rPr>
      </w:pPr>
      <w:r>
        <w:t>What</w:t>
      </w:r>
      <w:r>
        <w:rPr>
          <w:spacing w:val="-5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proofErr w:type="spellStart"/>
      <w:r>
        <w:t>organisation</w:t>
      </w:r>
      <w:proofErr w:type="spellEnd"/>
      <w:r>
        <w:rPr>
          <w:spacing w:val="-6"/>
        </w:rPr>
        <w:t xml:space="preserve"> </w:t>
      </w:r>
      <w:r>
        <w:t>want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grant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Fund</w:t>
      </w:r>
      <w:r w:rsidR="00AE3003">
        <w:t xml:space="preserve"> and articulate the benefits it will bring to the local community</w:t>
      </w:r>
      <w:r>
        <w:t>?</w:t>
      </w:r>
      <w:r w:rsidR="002E03E9">
        <w:t xml:space="preserve"> </w:t>
      </w:r>
      <w:bookmarkStart w:id="0" w:name="_GoBack"/>
      <w:bookmarkEnd w:id="0"/>
      <w:r>
        <w:rPr>
          <w:highlight w:val="yellow"/>
        </w:rPr>
        <w:t>(refer</w:t>
      </w:r>
      <w:r>
        <w:rPr>
          <w:spacing w:val="-3"/>
          <w:highlight w:val="yellow"/>
        </w:rPr>
        <w:t xml:space="preserve"> </w:t>
      </w:r>
      <w:r>
        <w:rPr>
          <w:highlight w:val="yellow"/>
        </w:rPr>
        <w:t>to</w:t>
      </w:r>
      <w:r>
        <w:rPr>
          <w:spacing w:val="24"/>
          <w:w w:val="99"/>
        </w:rPr>
        <w:t xml:space="preserve"> </w:t>
      </w:r>
      <w:r>
        <w:rPr>
          <w:highlight w:val="yellow"/>
        </w:rPr>
        <w:t>Guidelines</w:t>
      </w:r>
      <w:r>
        <w:rPr>
          <w:spacing w:val="-10"/>
          <w:highlight w:val="yellow"/>
        </w:rPr>
        <w:t xml:space="preserve"> </w:t>
      </w:r>
      <w:r>
        <w:rPr>
          <w:highlight w:val="yellow"/>
        </w:rPr>
        <w:t>-</w:t>
      </w:r>
      <w:r>
        <w:rPr>
          <w:spacing w:val="-8"/>
          <w:highlight w:val="yellow"/>
        </w:rPr>
        <w:t xml:space="preserve"> </w:t>
      </w:r>
      <w:r>
        <w:rPr>
          <w:highlight w:val="yellow"/>
        </w:rPr>
        <w:t>Question</w:t>
      </w:r>
      <w:r>
        <w:rPr>
          <w:spacing w:val="-8"/>
          <w:highlight w:val="yellow"/>
        </w:rPr>
        <w:t xml:space="preserve"> </w:t>
      </w:r>
      <w:r>
        <w:rPr>
          <w:highlight w:val="yellow"/>
        </w:rPr>
        <w:t>3)</w:t>
      </w:r>
    </w:p>
    <w:p w:rsidR="00C3304F" w:rsidRDefault="00C3304F">
      <w:pPr>
        <w:spacing w:before="10"/>
        <w:rPr>
          <w:rFonts w:ascii="Arial" w:eastAsia="Arial" w:hAnsi="Arial" w:cs="Arial"/>
          <w:b/>
          <w:bCs/>
          <w:sz w:val="15"/>
          <w:szCs w:val="15"/>
        </w:rPr>
      </w:pPr>
    </w:p>
    <w:p w:rsidR="00C3304F" w:rsidRDefault="00160FFC">
      <w:pPr>
        <w:spacing w:line="200" w:lineRule="atLeast"/>
        <w:ind w:left="79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5710555" cy="3554095"/>
                <wp:effectExtent l="0" t="0" r="4445" b="8255"/>
                <wp:docPr id="164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0555" cy="3554095"/>
                          <a:chOff x="0" y="0"/>
                          <a:chExt cx="8993" cy="5597"/>
                        </a:xfrm>
                      </wpg:grpSpPr>
                      <wpg:grpSp>
                        <wpg:cNvPr id="165" name="Group 168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8961" cy="2"/>
                            <a:chOff x="16" y="16"/>
                            <a:chExt cx="8961" cy="2"/>
                          </a:xfrm>
                        </wpg:grpSpPr>
                        <wps:wsp>
                          <wps:cNvPr id="166" name="Freeform 169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8961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8961"/>
                                <a:gd name="T2" fmla="+- 0 8976 16"/>
                                <a:gd name="T3" fmla="*/ T2 w 89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61">
                                  <a:moveTo>
                                    <a:pt x="0" y="0"/>
                                  </a:moveTo>
                                  <a:lnTo>
                                    <a:pt x="896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166"/>
                        <wpg:cNvGrpSpPr>
                          <a:grpSpLocks/>
                        </wpg:cNvGrpSpPr>
                        <wpg:grpSpPr bwMode="auto">
                          <a:xfrm>
                            <a:off x="31" y="31"/>
                            <a:ext cx="2" cy="5550"/>
                            <a:chOff x="31" y="31"/>
                            <a:chExt cx="2" cy="5550"/>
                          </a:xfrm>
                        </wpg:grpSpPr>
                        <wps:wsp>
                          <wps:cNvPr id="168" name="Freeform 167"/>
                          <wps:cNvSpPr>
                            <a:spLocks/>
                          </wps:cNvSpPr>
                          <wps:spPr bwMode="auto">
                            <a:xfrm>
                              <a:off x="31" y="31"/>
                              <a:ext cx="2" cy="5550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5550"/>
                                <a:gd name="T2" fmla="+- 0 5581 31"/>
                                <a:gd name="T3" fmla="*/ 5581 h 55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50">
                                  <a:moveTo>
                                    <a:pt x="0" y="0"/>
                                  </a:moveTo>
                                  <a:lnTo>
                                    <a:pt x="0" y="555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164"/>
                        <wpg:cNvGrpSpPr>
                          <a:grpSpLocks/>
                        </wpg:cNvGrpSpPr>
                        <wpg:grpSpPr bwMode="auto">
                          <a:xfrm>
                            <a:off x="8961" y="31"/>
                            <a:ext cx="2" cy="5550"/>
                            <a:chOff x="8961" y="31"/>
                            <a:chExt cx="2" cy="5550"/>
                          </a:xfrm>
                        </wpg:grpSpPr>
                        <wps:wsp>
                          <wps:cNvPr id="170" name="Freeform 165"/>
                          <wps:cNvSpPr>
                            <a:spLocks/>
                          </wps:cNvSpPr>
                          <wps:spPr bwMode="auto">
                            <a:xfrm>
                              <a:off x="8961" y="31"/>
                              <a:ext cx="2" cy="5550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5550"/>
                                <a:gd name="T2" fmla="+- 0 5581 31"/>
                                <a:gd name="T3" fmla="*/ 5581 h 55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50">
                                  <a:moveTo>
                                    <a:pt x="0" y="0"/>
                                  </a:moveTo>
                                  <a:lnTo>
                                    <a:pt x="0" y="555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162"/>
                        <wpg:cNvGrpSpPr>
                          <a:grpSpLocks/>
                        </wpg:cNvGrpSpPr>
                        <wpg:grpSpPr bwMode="auto">
                          <a:xfrm>
                            <a:off x="16" y="5566"/>
                            <a:ext cx="8961" cy="2"/>
                            <a:chOff x="16" y="5566"/>
                            <a:chExt cx="8961" cy="2"/>
                          </a:xfrm>
                        </wpg:grpSpPr>
                        <wps:wsp>
                          <wps:cNvPr id="172" name="Freeform 163"/>
                          <wps:cNvSpPr>
                            <a:spLocks/>
                          </wps:cNvSpPr>
                          <wps:spPr bwMode="auto">
                            <a:xfrm>
                              <a:off x="16" y="5566"/>
                              <a:ext cx="8961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8961"/>
                                <a:gd name="T2" fmla="+- 0 8976 16"/>
                                <a:gd name="T3" fmla="*/ T2 w 89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61">
                                  <a:moveTo>
                                    <a:pt x="0" y="0"/>
                                  </a:moveTo>
                                  <a:lnTo>
                                    <a:pt x="896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61" o:spid="_x0000_s1026" style="width:449.65pt;height:279.85pt;mso-position-horizontal-relative:char;mso-position-vertical-relative:line" coordsize="8993,5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">
                <v:group id="Group 168" o:spid="_x0000_s1027" style="position:absolute;left:16;top:16;width:8961;height:2" coordorigin="16,16" coordsize="896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<v:shape id="Freeform 169" o:spid="_x0000_s1028" style="position:absolute;left:16;top:16;width:8961;height:2;visibility:visible;mso-wrap-style:square;v-text-anchor:top" coordsize="89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thJb4A&#10;AADcAAAADwAAAGRycy9kb3ducmV2LnhtbERPzYrCMBC+C75DGMGbTV2hLNUoIggLe9q6DzA0Y1Js&#10;JrWJbfftN4LgbT6+39kdJteKgfrQeFawznIQxLXXDRsFv5fz6hNEiMgaW8+k4I8CHPbz2Q5L7Uf+&#10;oaGKRqQQDiUqsDF2pZShtuQwZL4jTtzV9w5jgr2RuscxhbtWfuR5IR02nBosdnSyVN+qh1OwOem7&#10;MUdzHm01rPVo8ZtuhVLLxXTcgog0xbf45f7SaX5RwPOZdIHc/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rYSW+AAAA3AAAAA8AAAAAAAAAAAAAAAAAmAIAAGRycy9kb3ducmV2&#10;LnhtbFBLBQYAAAAABAAEAPUAAACDAwAAAAA=&#10;" path="m,l8960,e" filled="f" strokeweight="1.6pt">
                    <v:path arrowok="t" o:connecttype="custom" o:connectlocs="0,0;8960,0" o:connectangles="0,0"/>
                  </v:shape>
                </v:group>
                <v:group id="Group 166" o:spid="_x0000_s1029" style="position:absolute;left:31;top:31;width:2;height:5550" coordorigin="31,31" coordsize="2,5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<v:shape id="Freeform 167" o:spid="_x0000_s1030" style="position:absolute;left:31;top:31;width:2;height:5550;visibility:visible;mso-wrap-style:square;v-text-anchor:top" coordsize="2,5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TSX8YA&#10;AADcAAAADwAAAGRycy9kb3ducmV2LnhtbESPQUvDQBCF74L/YRmhF7GbFimSdltEW/GoVWiPQ3aa&#10;pMnOxt1tEv+9cxB6m+G9ee+b1WZ0reopxNqzgdk0A0VceFtzaeD7a/fwBComZIutZzLwSxE269ub&#10;FebWD/xJ/T6VSkI45migSqnLtY5FRQ7j1HfEop18cJhkDaW2AQcJd62eZ9lCO6xZGirs6KWiotlf&#10;nIH70B9eZ+dDs+Xjz8fW+eHtsRmMmdyNz0tQicZ0Nf9fv1vBXwit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9TSX8YAAADcAAAADwAAAAAAAAAAAAAAAACYAgAAZHJz&#10;L2Rvd25yZXYueG1sUEsFBgAAAAAEAAQA9QAAAIsDAAAAAA==&#10;" path="m,l,5550e" filled="f" strokeweight="1.6pt">
                    <v:path arrowok="t" o:connecttype="custom" o:connectlocs="0,31;0,5581" o:connectangles="0,0"/>
                  </v:shape>
                </v:group>
                <v:group id="Group 164" o:spid="_x0000_s1031" style="position:absolute;left:8961;top:31;width:2;height:5550" coordorigin="8961,31" coordsize="2,5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<v:shape id="Freeform 165" o:spid="_x0000_s1032" style="position:absolute;left:8961;top:31;width:2;height:5550;visibility:visible;mso-wrap-style:square;v-text-anchor:top" coordsize="2,5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tIhMYA&#10;AADcAAAADwAAAGRycy9kb3ducmV2LnhtbESPQU/DMAyF70j8h8hIXBBLN02AyrIJbQPtyAbSOFqN&#10;aUsbp0tC2/37+YDEzdZ7fu/zYjW6VvUUYu3ZwHSSgSIuvK25NPD58Xr/BComZIutZzJwpgir5fXV&#10;AnPrB95Tf0ilkhCOORqoUupyrWNRkcM48R2xaN8+OEyyhlLbgIOEu1bPsuxBO6xZGirsaF1R0Rx+&#10;nYG70B83059js+Wv0/vW+eFt3gzG3N6ML8+gEo3p3/x3vbOC/yj48oxMoJ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tIhMYAAADcAAAADwAAAAAAAAAAAAAAAACYAgAAZHJz&#10;L2Rvd25yZXYueG1sUEsFBgAAAAAEAAQA9QAAAIsDAAAAAA==&#10;" path="m,l,5550e" filled="f" strokeweight="1.6pt">
                    <v:path arrowok="t" o:connecttype="custom" o:connectlocs="0,31;0,5581" o:connectangles="0,0"/>
                  </v:shape>
                </v:group>
                <v:group id="Group 162" o:spid="_x0000_s1033" style="position:absolute;left:16;top:5566;width:8961;height:2" coordorigin="16,5566" coordsize="896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shape id="Freeform 163" o:spid="_x0000_s1034" style="position:absolute;left:16;top:5566;width:8961;height:2;visibility:visible;mso-wrap-style:square;v-text-anchor:top" coordsize="89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nx+74A&#10;AADcAAAADwAAAGRycy9kb3ducmV2LnhtbERPzYrCMBC+C/sOYRa82VQFV7pGEUEQPNndBxiaMSk2&#10;k24T2/r2RhD2Nh/f72x2o2tET12oPSuYZzkI4srrmo2C35/jbA0iRGSNjWdS8KAAu+3HZIOF9gNf&#10;qC+jESmEQ4EKbIxtIWWoLDkMmW+JE3f1ncOYYGek7nBI4a6RizxfSYc1pwaLLR0sVbfy7hQsD/rP&#10;mL05Drbs53qweKbbSqnp57j/BhFpjP/it/uk0/yvBbyeSRfI7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+J8fu+AAAA3AAAAA8AAAAAAAAAAAAAAAAAmAIAAGRycy9kb3ducmV2&#10;LnhtbFBLBQYAAAAABAAEAPUAAACDAwAAAAA=&#10;" path="m,l8960,e" filled="f" strokeweight="1.6pt">
                    <v:path arrowok="t" o:connecttype="custom" o:connectlocs="0,0;8960,0" o:connectangles="0,0"/>
                  </v:shape>
                </v:group>
                <w10:anchorlock/>
              </v:group>
            </w:pict>
          </mc:Fallback>
        </mc:AlternateContent>
      </w:r>
    </w:p>
    <w:p w:rsidR="00C3304F" w:rsidRDefault="00C3304F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C3304F">
          <w:pgSz w:w="11900" w:h="16840"/>
          <w:pgMar w:top="1040" w:right="1120" w:bottom="1180" w:left="680" w:header="0" w:footer="998" w:gutter="0"/>
          <w:cols w:space="720"/>
        </w:sectPr>
      </w:pPr>
    </w:p>
    <w:p w:rsidR="00C3304F" w:rsidRDefault="003150C4">
      <w:pPr>
        <w:numPr>
          <w:ilvl w:val="0"/>
          <w:numId w:val="2"/>
        </w:numPr>
        <w:tabs>
          <w:tab w:val="left" w:pos="835"/>
        </w:tabs>
        <w:spacing w:before="45"/>
        <w:jc w:val="left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lastRenderedPageBreak/>
        <w:t>Which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Community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will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it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benefit?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  <w:highlight w:val="yellow"/>
        </w:rPr>
        <w:t>(refer</w:t>
      </w:r>
      <w:r>
        <w:rPr>
          <w:rFonts w:ascii="Arial"/>
          <w:b/>
          <w:spacing w:val="-5"/>
          <w:sz w:val="24"/>
          <w:highlight w:val="yellow"/>
        </w:rPr>
        <w:t xml:space="preserve"> </w:t>
      </w:r>
      <w:r>
        <w:rPr>
          <w:rFonts w:ascii="Arial"/>
          <w:b/>
          <w:sz w:val="24"/>
          <w:highlight w:val="yellow"/>
        </w:rPr>
        <w:t>to</w:t>
      </w:r>
      <w:r>
        <w:rPr>
          <w:rFonts w:ascii="Arial"/>
          <w:b/>
          <w:spacing w:val="-6"/>
          <w:sz w:val="24"/>
          <w:highlight w:val="yellow"/>
        </w:rPr>
        <w:t xml:space="preserve"> </w:t>
      </w:r>
      <w:r>
        <w:rPr>
          <w:rFonts w:ascii="Arial"/>
          <w:b/>
          <w:sz w:val="24"/>
          <w:highlight w:val="yellow"/>
        </w:rPr>
        <w:t>Guidelines</w:t>
      </w:r>
      <w:r>
        <w:rPr>
          <w:rFonts w:ascii="Arial"/>
          <w:b/>
          <w:spacing w:val="-6"/>
          <w:sz w:val="24"/>
          <w:highlight w:val="yellow"/>
        </w:rPr>
        <w:t xml:space="preserve"> </w:t>
      </w:r>
      <w:r>
        <w:rPr>
          <w:rFonts w:ascii="Arial"/>
          <w:b/>
          <w:sz w:val="24"/>
          <w:highlight w:val="yellow"/>
        </w:rPr>
        <w:t>-</w:t>
      </w:r>
      <w:r>
        <w:rPr>
          <w:rFonts w:ascii="Arial"/>
          <w:b/>
          <w:spacing w:val="-5"/>
          <w:sz w:val="24"/>
          <w:highlight w:val="yellow"/>
        </w:rPr>
        <w:t xml:space="preserve"> </w:t>
      </w:r>
      <w:r>
        <w:rPr>
          <w:rFonts w:ascii="Arial"/>
          <w:b/>
          <w:sz w:val="24"/>
          <w:highlight w:val="yellow"/>
        </w:rPr>
        <w:t>Question</w:t>
      </w:r>
      <w:r>
        <w:rPr>
          <w:rFonts w:ascii="Arial"/>
          <w:b/>
          <w:spacing w:val="-6"/>
          <w:sz w:val="24"/>
          <w:highlight w:val="yellow"/>
        </w:rPr>
        <w:t xml:space="preserve"> </w:t>
      </w:r>
      <w:r>
        <w:rPr>
          <w:rFonts w:ascii="Arial"/>
          <w:b/>
          <w:sz w:val="24"/>
          <w:highlight w:val="yellow"/>
        </w:rPr>
        <w:t>4)</w:t>
      </w:r>
    </w:p>
    <w:p w:rsidR="00C3304F" w:rsidRDefault="00C3304F">
      <w:pPr>
        <w:spacing w:before="4"/>
        <w:rPr>
          <w:rFonts w:ascii="Arial" w:eastAsia="Arial" w:hAnsi="Arial" w:cs="Arial"/>
          <w:b/>
          <w:bCs/>
          <w:sz w:val="16"/>
          <w:szCs w:val="16"/>
        </w:rPr>
      </w:pPr>
    </w:p>
    <w:p w:rsidR="00C3304F" w:rsidRDefault="00160FFC">
      <w:pPr>
        <w:spacing w:line="200" w:lineRule="atLeast"/>
        <w:ind w:left="65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059170" cy="1116965"/>
                <wp:effectExtent l="0" t="0" r="8255" b="6985"/>
                <wp:docPr id="155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9170" cy="1116965"/>
                          <a:chOff x="0" y="0"/>
                          <a:chExt cx="9542" cy="1759"/>
                        </a:xfrm>
                      </wpg:grpSpPr>
                      <wpg:grpSp>
                        <wpg:cNvPr id="156" name="Group 159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510" cy="2"/>
                            <a:chOff x="16" y="16"/>
                            <a:chExt cx="9510" cy="2"/>
                          </a:xfrm>
                        </wpg:grpSpPr>
                        <wps:wsp>
                          <wps:cNvPr id="157" name="Freeform 160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510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510"/>
                                <a:gd name="T2" fmla="+- 0 9526 16"/>
                                <a:gd name="T3" fmla="*/ T2 w 95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10">
                                  <a:moveTo>
                                    <a:pt x="0" y="0"/>
                                  </a:moveTo>
                                  <a:lnTo>
                                    <a:pt x="951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157"/>
                        <wpg:cNvGrpSpPr>
                          <a:grpSpLocks/>
                        </wpg:cNvGrpSpPr>
                        <wpg:grpSpPr bwMode="auto">
                          <a:xfrm>
                            <a:off x="31" y="31"/>
                            <a:ext cx="2" cy="1712"/>
                            <a:chOff x="31" y="31"/>
                            <a:chExt cx="2" cy="1712"/>
                          </a:xfrm>
                        </wpg:grpSpPr>
                        <wps:wsp>
                          <wps:cNvPr id="159" name="Freeform 158"/>
                          <wps:cNvSpPr>
                            <a:spLocks/>
                          </wps:cNvSpPr>
                          <wps:spPr bwMode="auto">
                            <a:xfrm>
                              <a:off x="31" y="31"/>
                              <a:ext cx="2" cy="171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1712"/>
                                <a:gd name="T2" fmla="+- 0 1742 31"/>
                                <a:gd name="T3" fmla="*/ 1742 h 17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12">
                                  <a:moveTo>
                                    <a:pt x="0" y="0"/>
                                  </a:moveTo>
                                  <a:lnTo>
                                    <a:pt x="0" y="1711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155"/>
                        <wpg:cNvGrpSpPr>
                          <a:grpSpLocks/>
                        </wpg:cNvGrpSpPr>
                        <wpg:grpSpPr bwMode="auto">
                          <a:xfrm>
                            <a:off x="16" y="1727"/>
                            <a:ext cx="9510" cy="2"/>
                            <a:chOff x="16" y="1727"/>
                            <a:chExt cx="9510" cy="2"/>
                          </a:xfrm>
                        </wpg:grpSpPr>
                        <wps:wsp>
                          <wps:cNvPr id="161" name="Freeform 156"/>
                          <wps:cNvSpPr>
                            <a:spLocks/>
                          </wps:cNvSpPr>
                          <wps:spPr bwMode="auto">
                            <a:xfrm>
                              <a:off x="16" y="1727"/>
                              <a:ext cx="9510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510"/>
                                <a:gd name="T2" fmla="+- 0 9526 16"/>
                                <a:gd name="T3" fmla="*/ T2 w 95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10">
                                  <a:moveTo>
                                    <a:pt x="0" y="0"/>
                                  </a:moveTo>
                                  <a:lnTo>
                                    <a:pt x="951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53"/>
                        <wpg:cNvGrpSpPr>
                          <a:grpSpLocks/>
                        </wpg:cNvGrpSpPr>
                        <wpg:grpSpPr bwMode="auto">
                          <a:xfrm>
                            <a:off x="9511" y="31"/>
                            <a:ext cx="2" cy="1712"/>
                            <a:chOff x="9511" y="31"/>
                            <a:chExt cx="2" cy="1712"/>
                          </a:xfrm>
                        </wpg:grpSpPr>
                        <wps:wsp>
                          <wps:cNvPr id="163" name="Freeform 154"/>
                          <wps:cNvSpPr>
                            <a:spLocks/>
                          </wps:cNvSpPr>
                          <wps:spPr bwMode="auto">
                            <a:xfrm>
                              <a:off x="9511" y="31"/>
                              <a:ext cx="2" cy="171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1712"/>
                                <a:gd name="T2" fmla="+- 0 1742 31"/>
                                <a:gd name="T3" fmla="*/ 1742 h 17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12">
                                  <a:moveTo>
                                    <a:pt x="0" y="0"/>
                                  </a:moveTo>
                                  <a:lnTo>
                                    <a:pt x="0" y="1711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52" o:spid="_x0000_s1026" style="width:477.1pt;height:87.95pt;mso-position-horizontal-relative:char;mso-position-vertical-relative:line" coordsize="9542,1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">
                <v:group id="Group 159" o:spid="_x0000_s1027" style="position:absolute;left:16;top:16;width:9510;height:2" coordorigin="16,16" coordsize="95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shape id="Freeform 160" o:spid="_x0000_s1028" style="position:absolute;left:16;top:16;width:9510;height:2;visibility:visible;mso-wrap-style:square;v-text-anchor:top" coordsize="95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0eMEA&#10;AADcAAAADwAAAGRycy9kb3ducmV2LnhtbERPTYvCMBC9L/gfwgje1lRBLV2jLILgSVYtiLexmW3K&#10;NpPSRO36640geJvH+5z5srO1uFLrK8cKRsMEBHHhdMWlgvyw/kxB+ICssXZMCv7Jw3LR+5hjpt2N&#10;d3Tdh1LEEPYZKjAhNJmUvjBk0Q9dQxy5X9daDBG2pdQt3mK4reU4SabSYsWxwWBDK0PF3/5iFbj8&#10;btzUnEJ9HMky3d5n6c/5rNSg331/gQjUhbf45d7oOH8yg+cz8QK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T9HjBAAAA3AAAAA8AAAAAAAAAAAAAAAAAmAIAAGRycy9kb3du&#10;cmV2LnhtbFBLBQYAAAAABAAEAPUAAACGAwAAAAA=&#10;" path="m,l9510,e" filled="f" strokeweight="1.6pt">
                    <v:path arrowok="t" o:connecttype="custom" o:connectlocs="0,0;9510,0" o:connectangles="0,0"/>
                  </v:shape>
                </v:group>
                <v:group id="Group 157" o:spid="_x0000_s1029" style="position:absolute;left:31;top:31;width:2;height:1712" coordorigin="31,31" coordsize="2,17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<v:shape id="Freeform 158" o:spid="_x0000_s1030" style="position:absolute;left:31;top:31;width:2;height:1712;visibility:visible;mso-wrap-style:square;v-text-anchor:top" coordsize="2,1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szv8MA&#10;AADcAAAADwAAAGRycy9kb3ducmV2LnhtbERPTWvCQBC9F/wPywi91U0KLRrdBCktpFAqag4ex+yY&#10;BLOzIbtN0n/fLQje5vE+Z5NNphUD9a6xrCBeRCCIS6sbrhQUx4+nJQjnkTW2lknBLznI0tnDBhNt&#10;R97TcPCVCCHsElRQe98lUrqyJoNuYTviwF1sb9AH2FdS9ziGcNPK5yh6lQYbDg01dvRWU3k9/BgF&#10;X6thiJd0/t7lFO3lqItT8fmu1ON82q5BeJr8XXxz5zrMf1nB/zPhAp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szv8MAAADcAAAADwAAAAAAAAAAAAAAAACYAgAAZHJzL2Rv&#10;d25yZXYueG1sUEsFBgAAAAAEAAQA9QAAAIgDAAAAAA==&#10;" path="m,l,1711e" filled="f" strokeweight="1.6pt">
                    <v:path arrowok="t" o:connecttype="custom" o:connectlocs="0,31;0,1742" o:connectangles="0,0"/>
                  </v:shape>
                </v:group>
                <v:group id="Group 155" o:spid="_x0000_s1031" style="position:absolute;left:16;top:1727;width:9510;height:2" coordorigin="16,1727" coordsize="95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156" o:spid="_x0000_s1032" style="position:absolute;left:16;top:1727;width:9510;height:2;visibility:visible;mso-wrap-style:square;v-text-anchor:top" coordsize="95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oDKsMA&#10;AADcAAAADwAAAGRycy9kb3ducmV2LnhtbERPPWvDMBDdC/kP4gLZatkdXONECSEQ6FRS11C6na2L&#10;ZWKdjKUmbn59VSh0u8f7vM1utoO40uR7xwqyJAVB3Drdc6egfj8+FiB8QNY4OCYF3+Rht108bLDU&#10;7sZvdK1CJ2II+xIVmBDGUkrfGrLoEzcSR+7sJoshwqmTesJbDLeDfErTXFrsOTYYHOlgqL1UX1aB&#10;q+/G5eYzDB+Z7IrX+3NxahqlVst5vwYRaA7/4j/3i47z8wx+n4kX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oDKsMAAADcAAAADwAAAAAAAAAAAAAAAACYAgAAZHJzL2Rv&#10;d25yZXYueG1sUEsFBgAAAAAEAAQA9QAAAIgDAAAAAA==&#10;" path="m,l9510,e" filled="f" strokeweight="1.6pt">
                    <v:path arrowok="t" o:connecttype="custom" o:connectlocs="0,0;9510,0" o:connectangles="0,0"/>
                  </v:shape>
                </v:group>
                <v:group id="Group 153" o:spid="_x0000_s1033" style="position:absolute;left:9511;top:31;width:2;height:1712" coordorigin="9511,31" coordsize="2,17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154" o:spid="_x0000_s1034" style="position:absolute;left:9511;top:31;width:2;height:1712;visibility:visible;mso-wrap-style:square;v-text-anchor:top" coordsize="2,1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/O6MEA&#10;AADcAAAADwAAAGRycy9kb3ducmV2LnhtbERPTYvCMBC9C/6HMII3TV1BtBpFZBdcEBe1B49jM7bF&#10;ZlKabNv990ZY8DaP9zmrTWdK0VDtCssKJuMIBHFqdcGZguTyNZqDcB5ZY2mZFPyRg82631thrG3L&#10;J2rOPhMhhF2MCnLvq1hKl+Zk0I1tRRy4u60N+gDrTOoa2xBuSvkRRTNpsODQkGNFu5zSx/nXKDgs&#10;mmYyp9vxZ0/RSbY6uSbfn0oNB912CcJT59/if/deh/mzKbyeCR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fzujBAAAA3AAAAA8AAAAAAAAAAAAAAAAAmAIAAGRycy9kb3du&#10;cmV2LnhtbFBLBQYAAAAABAAEAPUAAACGAwAAAAA=&#10;" path="m,l,1711e" filled="f" strokeweight="1.6pt">
                    <v:path arrowok="t" o:connecttype="custom" o:connectlocs="0,31;0,1742" o:connectangles="0,0"/>
                  </v:shape>
                </v:group>
                <w10:anchorlock/>
              </v:group>
            </w:pict>
          </mc:Fallback>
        </mc:AlternateContent>
      </w:r>
    </w:p>
    <w:p w:rsidR="00C3304F" w:rsidRDefault="00C3304F">
      <w:pPr>
        <w:rPr>
          <w:rFonts w:ascii="Arial" w:eastAsia="Arial" w:hAnsi="Arial" w:cs="Arial"/>
          <w:b/>
          <w:bCs/>
          <w:sz w:val="20"/>
          <w:szCs w:val="20"/>
        </w:rPr>
      </w:pPr>
    </w:p>
    <w:p w:rsidR="00C3304F" w:rsidRDefault="00C3304F">
      <w:pPr>
        <w:spacing w:before="1"/>
        <w:rPr>
          <w:rFonts w:ascii="Arial" w:eastAsia="Arial" w:hAnsi="Arial" w:cs="Arial"/>
          <w:b/>
          <w:bCs/>
        </w:rPr>
      </w:pPr>
    </w:p>
    <w:p w:rsidR="00C3304F" w:rsidRDefault="003150C4">
      <w:pPr>
        <w:numPr>
          <w:ilvl w:val="0"/>
          <w:numId w:val="2"/>
        </w:numPr>
        <w:tabs>
          <w:tab w:val="left" w:pos="824"/>
        </w:tabs>
        <w:spacing w:before="69" w:line="245" w:lineRule="auto"/>
        <w:ind w:left="823" w:right="108" w:hanging="709"/>
        <w:jc w:val="left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pacing w:val="-1"/>
          <w:sz w:val="24"/>
        </w:rPr>
        <w:t>Please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give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a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detailed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breakdown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all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the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costs.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i/>
          <w:spacing w:val="-1"/>
          <w:sz w:val="24"/>
        </w:rPr>
        <w:t>Please</w:t>
      </w:r>
      <w:r>
        <w:rPr>
          <w:rFonts w:ascii="Arial"/>
          <w:b/>
          <w:i/>
          <w:spacing w:val="-4"/>
          <w:sz w:val="24"/>
        </w:rPr>
        <w:t xml:space="preserve"> </w:t>
      </w:r>
      <w:r>
        <w:rPr>
          <w:rFonts w:ascii="Arial"/>
          <w:b/>
          <w:i/>
          <w:spacing w:val="-1"/>
          <w:sz w:val="24"/>
        </w:rPr>
        <w:t>make</w:t>
      </w:r>
      <w:r>
        <w:rPr>
          <w:rFonts w:ascii="Arial"/>
          <w:b/>
          <w:i/>
          <w:spacing w:val="-3"/>
          <w:sz w:val="24"/>
        </w:rPr>
        <w:t xml:space="preserve"> </w:t>
      </w:r>
      <w:r>
        <w:rPr>
          <w:rFonts w:ascii="Arial"/>
          <w:b/>
          <w:i/>
          <w:spacing w:val="-1"/>
          <w:sz w:val="24"/>
        </w:rPr>
        <w:t>sure</w:t>
      </w:r>
      <w:r>
        <w:rPr>
          <w:rFonts w:ascii="Arial"/>
          <w:b/>
          <w:i/>
          <w:spacing w:val="-4"/>
          <w:sz w:val="24"/>
        </w:rPr>
        <w:t xml:space="preserve"> </w:t>
      </w:r>
      <w:r>
        <w:rPr>
          <w:rFonts w:ascii="Arial"/>
          <w:b/>
          <w:i/>
          <w:spacing w:val="-1"/>
          <w:sz w:val="24"/>
        </w:rPr>
        <w:t>you</w:t>
      </w:r>
      <w:r>
        <w:rPr>
          <w:rFonts w:ascii="Arial"/>
          <w:b/>
          <w:i/>
          <w:spacing w:val="-3"/>
          <w:sz w:val="24"/>
        </w:rPr>
        <w:t xml:space="preserve"> </w:t>
      </w:r>
      <w:r>
        <w:rPr>
          <w:rFonts w:ascii="Arial"/>
          <w:b/>
          <w:i/>
          <w:spacing w:val="-1"/>
          <w:sz w:val="24"/>
        </w:rPr>
        <w:t>support</w:t>
      </w:r>
      <w:r>
        <w:rPr>
          <w:rFonts w:ascii="Arial"/>
          <w:b/>
          <w:i/>
          <w:spacing w:val="20"/>
          <w:w w:val="99"/>
          <w:sz w:val="24"/>
        </w:rPr>
        <w:t xml:space="preserve"> </w:t>
      </w:r>
      <w:r>
        <w:rPr>
          <w:rFonts w:ascii="Arial"/>
          <w:b/>
          <w:i/>
          <w:sz w:val="24"/>
        </w:rPr>
        <w:t>these</w:t>
      </w:r>
      <w:r>
        <w:rPr>
          <w:rFonts w:ascii="Arial"/>
          <w:b/>
          <w:i/>
          <w:spacing w:val="-5"/>
          <w:sz w:val="24"/>
        </w:rPr>
        <w:t xml:space="preserve"> </w:t>
      </w:r>
      <w:r>
        <w:rPr>
          <w:rFonts w:ascii="Arial"/>
          <w:b/>
          <w:i/>
          <w:spacing w:val="-1"/>
          <w:sz w:val="24"/>
        </w:rPr>
        <w:t>costs</w:t>
      </w:r>
      <w:r>
        <w:rPr>
          <w:rFonts w:ascii="Arial"/>
          <w:b/>
          <w:i/>
          <w:spacing w:val="-4"/>
          <w:sz w:val="24"/>
        </w:rPr>
        <w:t xml:space="preserve"> </w:t>
      </w:r>
      <w:r>
        <w:rPr>
          <w:rFonts w:ascii="Arial"/>
          <w:b/>
          <w:i/>
          <w:sz w:val="24"/>
        </w:rPr>
        <w:t>with</w:t>
      </w:r>
      <w:r>
        <w:rPr>
          <w:rFonts w:ascii="Arial"/>
          <w:b/>
          <w:i/>
          <w:spacing w:val="-4"/>
          <w:sz w:val="24"/>
        </w:rPr>
        <w:t xml:space="preserve"> </w:t>
      </w:r>
      <w:r>
        <w:rPr>
          <w:rFonts w:ascii="Arial"/>
          <w:b/>
          <w:i/>
          <w:sz w:val="24"/>
        </w:rPr>
        <w:t>quotes,</w:t>
      </w:r>
      <w:r>
        <w:rPr>
          <w:rFonts w:ascii="Arial"/>
          <w:b/>
          <w:i/>
          <w:spacing w:val="-4"/>
          <w:sz w:val="24"/>
        </w:rPr>
        <w:t xml:space="preserve"> </w:t>
      </w:r>
      <w:r>
        <w:rPr>
          <w:rFonts w:ascii="Arial"/>
          <w:b/>
          <w:i/>
          <w:spacing w:val="-1"/>
          <w:sz w:val="24"/>
        </w:rPr>
        <w:t>estimates</w:t>
      </w:r>
      <w:r>
        <w:rPr>
          <w:rFonts w:ascii="Arial"/>
          <w:b/>
          <w:i/>
          <w:spacing w:val="-5"/>
          <w:sz w:val="24"/>
        </w:rPr>
        <w:t xml:space="preserve"> </w:t>
      </w:r>
      <w:r>
        <w:rPr>
          <w:rFonts w:ascii="Arial"/>
          <w:b/>
          <w:i/>
          <w:sz w:val="24"/>
        </w:rPr>
        <w:t>or</w:t>
      </w:r>
      <w:r>
        <w:rPr>
          <w:rFonts w:ascii="Arial"/>
          <w:b/>
          <w:i/>
          <w:spacing w:val="-4"/>
          <w:sz w:val="24"/>
        </w:rPr>
        <w:t xml:space="preserve"> </w:t>
      </w:r>
      <w:r>
        <w:rPr>
          <w:rFonts w:ascii="Arial"/>
          <w:b/>
          <w:i/>
          <w:spacing w:val="-1"/>
          <w:sz w:val="24"/>
        </w:rPr>
        <w:t>catalogue</w:t>
      </w:r>
      <w:r>
        <w:rPr>
          <w:rFonts w:ascii="Arial"/>
          <w:b/>
          <w:i/>
          <w:spacing w:val="-4"/>
          <w:sz w:val="24"/>
        </w:rPr>
        <w:t xml:space="preserve"> </w:t>
      </w:r>
      <w:r>
        <w:rPr>
          <w:rFonts w:ascii="Arial"/>
          <w:b/>
          <w:i/>
          <w:sz w:val="24"/>
        </w:rPr>
        <w:t>pages,</w:t>
      </w:r>
      <w:r>
        <w:rPr>
          <w:rFonts w:ascii="Arial"/>
          <w:b/>
          <w:i/>
          <w:spacing w:val="-4"/>
          <w:sz w:val="24"/>
        </w:rPr>
        <w:t xml:space="preserve"> </w:t>
      </w:r>
      <w:r>
        <w:rPr>
          <w:rFonts w:ascii="Arial"/>
          <w:b/>
          <w:i/>
          <w:sz w:val="24"/>
        </w:rPr>
        <w:t>planning</w:t>
      </w:r>
      <w:r>
        <w:rPr>
          <w:rFonts w:ascii="Arial"/>
          <w:b/>
          <w:i/>
          <w:spacing w:val="-4"/>
          <w:sz w:val="24"/>
        </w:rPr>
        <w:t xml:space="preserve"> </w:t>
      </w:r>
      <w:r>
        <w:rPr>
          <w:rFonts w:ascii="Arial"/>
          <w:b/>
          <w:i/>
          <w:spacing w:val="-1"/>
          <w:sz w:val="24"/>
        </w:rPr>
        <w:t>and</w:t>
      </w:r>
      <w:r>
        <w:rPr>
          <w:rFonts w:ascii="Arial"/>
          <w:b/>
          <w:i/>
          <w:spacing w:val="-5"/>
          <w:sz w:val="24"/>
        </w:rPr>
        <w:t xml:space="preserve"> </w:t>
      </w:r>
      <w:r>
        <w:rPr>
          <w:rFonts w:ascii="Arial"/>
          <w:b/>
          <w:i/>
          <w:sz w:val="24"/>
        </w:rPr>
        <w:t>other</w:t>
      </w:r>
      <w:r>
        <w:rPr>
          <w:rFonts w:ascii="Arial"/>
          <w:b/>
          <w:i/>
          <w:spacing w:val="-4"/>
          <w:sz w:val="24"/>
        </w:rPr>
        <w:t xml:space="preserve"> </w:t>
      </w:r>
      <w:r>
        <w:rPr>
          <w:rFonts w:ascii="Arial"/>
          <w:b/>
          <w:i/>
          <w:spacing w:val="-1"/>
          <w:sz w:val="24"/>
        </w:rPr>
        <w:t>statutory</w:t>
      </w:r>
      <w:r>
        <w:rPr>
          <w:rFonts w:ascii="Arial"/>
          <w:b/>
          <w:i/>
          <w:spacing w:val="24"/>
          <w:sz w:val="24"/>
        </w:rPr>
        <w:t xml:space="preserve"> </w:t>
      </w:r>
      <w:r>
        <w:rPr>
          <w:rFonts w:ascii="Arial"/>
          <w:b/>
          <w:i/>
          <w:spacing w:val="-1"/>
          <w:sz w:val="24"/>
        </w:rPr>
        <w:t>consents</w:t>
      </w:r>
      <w:r>
        <w:rPr>
          <w:rFonts w:ascii="Arial"/>
          <w:b/>
          <w:i/>
          <w:spacing w:val="-4"/>
          <w:sz w:val="24"/>
        </w:rPr>
        <w:t xml:space="preserve"> </w:t>
      </w:r>
      <w:r>
        <w:rPr>
          <w:rFonts w:ascii="Arial"/>
          <w:b/>
          <w:i/>
          <w:spacing w:val="-1"/>
          <w:sz w:val="24"/>
        </w:rPr>
        <w:t>and</w:t>
      </w:r>
      <w:r>
        <w:rPr>
          <w:rFonts w:ascii="Arial"/>
          <w:b/>
          <w:i/>
          <w:spacing w:val="-3"/>
          <w:sz w:val="24"/>
        </w:rPr>
        <w:t xml:space="preserve"> </w:t>
      </w:r>
      <w:r>
        <w:rPr>
          <w:rFonts w:ascii="Arial"/>
          <w:b/>
          <w:i/>
          <w:sz w:val="24"/>
        </w:rPr>
        <w:t>landowner</w:t>
      </w:r>
      <w:r>
        <w:rPr>
          <w:rFonts w:ascii="Arial"/>
          <w:b/>
          <w:i/>
          <w:spacing w:val="-4"/>
          <w:sz w:val="24"/>
        </w:rPr>
        <w:t xml:space="preserve"> </w:t>
      </w:r>
      <w:r>
        <w:rPr>
          <w:rFonts w:ascii="Arial"/>
          <w:b/>
          <w:i/>
          <w:spacing w:val="-1"/>
          <w:sz w:val="24"/>
        </w:rPr>
        <w:t>agreements</w:t>
      </w:r>
      <w:r>
        <w:rPr>
          <w:rFonts w:ascii="Arial"/>
          <w:b/>
          <w:i/>
          <w:spacing w:val="-3"/>
          <w:sz w:val="24"/>
        </w:rPr>
        <w:t xml:space="preserve"> </w:t>
      </w:r>
      <w:r>
        <w:rPr>
          <w:rFonts w:ascii="Arial"/>
          <w:b/>
          <w:i/>
          <w:sz w:val="24"/>
        </w:rPr>
        <w:t>where</w:t>
      </w:r>
      <w:r>
        <w:rPr>
          <w:rFonts w:ascii="Arial"/>
          <w:b/>
          <w:i/>
          <w:spacing w:val="-4"/>
          <w:sz w:val="24"/>
        </w:rPr>
        <w:t xml:space="preserve"> </w:t>
      </w:r>
      <w:r>
        <w:rPr>
          <w:rFonts w:ascii="Arial"/>
          <w:b/>
          <w:i/>
          <w:spacing w:val="-1"/>
          <w:sz w:val="24"/>
        </w:rPr>
        <w:t>necessary</w:t>
      </w:r>
    </w:p>
    <w:p w:rsidR="00C3304F" w:rsidRDefault="003150C4">
      <w:pPr>
        <w:pStyle w:val="Heading3"/>
        <w:spacing w:before="0" w:line="245" w:lineRule="auto"/>
        <w:ind w:left="823" w:right="108" w:firstLine="0"/>
        <w:rPr>
          <w:b w:val="0"/>
          <w:bCs w:val="0"/>
        </w:rPr>
      </w:pPr>
      <w:r w:rsidRPr="003150C4">
        <w:rPr>
          <w:highlight w:val="yellow"/>
        </w:rPr>
        <w:t>(It</w:t>
      </w:r>
      <w:r w:rsidRPr="003150C4">
        <w:rPr>
          <w:spacing w:val="-5"/>
          <w:highlight w:val="yellow"/>
        </w:rPr>
        <w:t xml:space="preserve"> </w:t>
      </w:r>
      <w:r w:rsidRPr="003150C4">
        <w:rPr>
          <w:highlight w:val="yellow"/>
        </w:rPr>
        <w:t>is</w:t>
      </w:r>
      <w:r w:rsidRPr="003150C4">
        <w:rPr>
          <w:spacing w:val="-5"/>
          <w:highlight w:val="yellow"/>
        </w:rPr>
        <w:t xml:space="preserve"> </w:t>
      </w:r>
      <w:r w:rsidRPr="003150C4">
        <w:rPr>
          <w:highlight w:val="yellow"/>
        </w:rPr>
        <w:t>important</w:t>
      </w:r>
      <w:r w:rsidRPr="003150C4">
        <w:rPr>
          <w:spacing w:val="-5"/>
          <w:highlight w:val="yellow"/>
        </w:rPr>
        <w:t xml:space="preserve"> </w:t>
      </w:r>
      <w:r w:rsidRPr="003150C4">
        <w:rPr>
          <w:highlight w:val="yellow"/>
        </w:rPr>
        <w:t>that</w:t>
      </w:r>
      <w:r w:rsidRPr="003150C4">
        <w:rPr>
          <w:spacing w:val="-5"/>
          <w:highlight w:val="yellow"/>
        </w:rPr>
        <w:t xml:space="preserve"> </w:t>
      </w:r>
      <w:r w:rsidRPr="003150C4">
        <w:rPr>
          <w:spacing w:val="-1"/>
          <w:highlight w:val="yellow"/>
        </w:rPr>
        <w:t>you</w:t>
      </w:r>
      <w:r w:rsidRPr="003150C4">
        <w:rPr>
          <w:spacing w:val="-5"/>
          <w:highlight w:val="yellow"/>
        </w:rPr>
        <w:t xml:space="preserve"> </w:t>
      </w:r>
      <w:r w:rsidRPr="003150C4">
        <w:rPr>
          <w:highlight w:val="yellow"/>
        </w:rPr>
        <w:t>read</w:t>
      </w:r>
      <w:r w:rsidRPr="003150C4">
        <w:rPr>
          <w:spacing w:val="-4"/>
          <w:highlight w:val="yellow"/>
        </w:rPr>
        <w:t xml:space="preserve"> </w:t>
      </w:r>
      <w:r w:rsidRPr="003150C4">
        <w:rPr>
          <w:highlight w:val="yellow"/>
        </w:rPr>
        <w:t>all</w:t>
      </w:r>
      <w:r w:rsidRPr="003150C4">
        <w:rPr>
          <w:spacing w:val="-5"/>
          <w:highlight w:val="yellow"/>
        </w:rPr>
        <w:t xml:space="preserve"> </w:t>
      </w:r>
      <w:r w:rsidRPr="003150C4">
        <w:rPr>
          <w:highlight w:val="yellow"/>
        </w:rPr>
        <w:t>of</w:t>
      </w:r>
      <w:r w:rsidRPr="003150C4">
        <w:rPr>
          <w:spacing w:val="-8"/>
          <w:highlight w:val="yellow"/>
        </w:rPr>
        <w:t xml:space="preserve"> </w:t>
      </w:r>
      <w:r w:rsidRPr="003150C4">
        <w:rPr>
          <w:highlight w:val="yellow"/>
        </w:rPr>
        <w:t>Question</w:t>
      </w:r>
      <w:r w:rsidRPr="003150C4">
        <w:rPr>
          <w:spacing w:val="-5"/>
          <w:highlight w:val="yellow"/>
        </w:rPr>
        <w:t xml:space="preserve"> </w:t>
      </w:r>
      <w:r w:rsidRPr="003150C4">
        <w:rPr>
          <w:highlight w:val="yellow"/>
        </w:rPr>
        <w:t>5</w:t>
      </w:r>
      <w:r w:rsidRPr="003150C4">
        <w:rPr>
          <w:spacing w:val="-4"/>
          <w:highlight w:val="yellow"/>
        </w:rPr>
        <w:t xml:space="preserve"> </w:t>
      </w:r>
      <w:r w:rsidRPr="003150C4">
        <w:rPr>
          <w:highlight w:val="yellow"/>
        </w:rPr>
        <w:t>guidelines</w:t>
      </w:r>
      <w:r w:rsidRPr="003150C4">
        <w:rPr>
          <w:spacing w:val="-5"/>
          <w:highlight w:val="yellow"/>
        </w:rPr>
        <w:t xml:space="preserve"> </w:t>
      </w:r>
      <w:r w:rsidRPr="003150C4">
        <w:rPr>
          <w:highlight w:val="yellow"/>
        </w:rPr>
        <w:t>before</w:t>
      </w:r>
      <w:r w:rsidRPr="003150C4">
        <w:rPr>
          <w:spacing w:val="-5"/>
          <w:highlight w:val="yellow"/>
        </w:rPr>
        <w:t xml:space="preserve"> </w:t>
      </w:r>
      <w:r w:rsidRPr="003150C4">
        <w:rPr>
          <w:spacing w:val="-1"/>
          <w:highlight w:val="yellow"/>
        </w:rPr>
        <w:t>completing</w:t>
      </w:r>
      <w:r w:rsidRPr="003150C4">
        <w:rPr>
          <w:spacing w:val="-4"/>
          <w:highlight w:val="yellow"/>
        </w:rPr>
        <w:t xml:space="preserve"> </w:t>
      </w:r>
      <w:r w:rsidRPr="003150C4">
        <w:rPr>
          <w:highlight w:val="yellow"/>
        </w:rPr>
        <w:t>this</w:t>
      </w:r>
      <w:r w:rsidRPr="003150C4">
        <w:rPr>
          <w:spacing w:val="22"/>
          <w:w w:val="99"/>
          <w:highlight w:val="yellow"/>
        </w:rPr>
        <w:t xml:space="preserve"> </w:t>
      </w:r>
      <w:r w:rsidRPr="003150C4">
        <w:rPr>
          <w:spacing w:val="-1"/>
          <w:highlight w:val="yellow"/>
        </w:rPr>
        <w:t>section)</w:t>
      </w:r>
    </w:p>
    <w:p w:rsidR="00C3304F" w:rsidRDefault="00C3304F">
      <w:pPr>
        <w:spacing w:before="5"/>
        <w:rPr>
          <w:rFonts w:ascii="Arial" w:eastAsia="Arial" w:hAnsi="Arial" w:cs="Arial"/>
          <w:b/>
          <w:bCs/>
          <w:sz w:val="15"/>
          <w:szCs w:val="15"/>
        </w:rPr>
      </w:pPr>
    </w:p>
    <w:tbl>
      <w:tblPr>
        <w:tblW w:w="0" w:type="auto"/>
        <w:tblInd w:w="8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2"/>
        <w:gridCol w:w="3719"/>
        <w:gridCol w:w="2002"/>
      </w:tblGrid>
      <w:tr w:rsidR="00C3304F">
        <w:trPr>
          <w:trHeight w:hRule="exact" w:val="485"/>
        </w:trPr>
        <w:tc>
          <w:tcPr>
            <w:tcW w:w="7151" w:type="dxa"/>
            <w:gridSpan w:val="2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C3304F" w:rsidRDefault="003150C4">
            <w:pPr>
              <w:pStyle w:val="TableParagraph"/>
              <w:spacing w:before="51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Item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(continue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on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separate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sheet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if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needed)</w:t>
            </w:r>
          </w:p>
        </w:tc>
        <w:tc>
          <w:tcPr>
            <w:tcW w:w="200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C3304F" w:rsidRDefault="003150C4">
            <w:pPr>
              <w:pStyle w:val="TableParagraph"/>
              <w:spacing w:before="5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£</w:t>
            </w:r>
          </w:p>
        </w:tc>
      </w:tr>
      <w:tr w:rsidR="00C3304F">
        <w:trPr>
          <w:trHeight w:hRule="exact" w:val="404"/>
        </w:trPr>
        <w:tc>
          <w:tcPr>
            <w:tcW w:w="7151" w:type="dxa"/>
            <w:gridSpan w:val="2"/>
            <w:tcBorders>
              <w:top w:val="single" w:sz="13" w:space="0" w:color="000000"/>
              <w:left w:val="single" w:sz="13" w:space="0" w:color="000000"/>
              <w:bottom w:val="single" w:sz="9" w:space="0" w:color="000000"/>
              <w:right w:val="single" w:sz="13" w:space="0" w:color="000000"/>
            </w:tcBorders>
          </w:tcPr>
          <w:p w:rsidR="00C3304F" w:rsidRDefault="00C3304F"/>
        </w:tc>
        <w:tc>
          <w:tcPr>
            <w:tcW w:w="2002" w:type="dxa"/>
            <w:tcBorders>
              <w:top w:val="single" w:sz="13" w:space="0" w:color="000000"/>
              <w:left w:val="single" w:sz="13" w:space="0" w:color="000000"/>
              <w:bottom w:val="single" w:sz="9" w:space="0" w:color="000000"/>
              <w:right w:val="single" w:sz="13" w:space="0" w:color="000000"/>
            </w:tcBorders>
          </w:tcPr>
          <w:p w:rsidR="00C3304F" w:rsidRDefault="00C3304F"/>
        </w:tc>
      </w:tr>
      <w:tr w:rsidR="00C3304F">
        <w:trPr>
          <w:trHeight w:hRule="exact" w:val="400"/>
        </w:trPr>
        <w:tc>
          <w:tcPr>
            <w:tcW w:w="7151" w:type="dxa"/>
            <w:gridSpan w:val="2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13" w:space="0" w:color="000000"/>
            </w:tcBorders>
          </w:tcPr>
          <w:p w:rsidR="00C3304F" w:rsidRDefault="00C3304F"/>
        </w:tc>
        <w:tc>
          <w:tcPr>
            <w:tcW w:w="2002" w:type="dxa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13" w:space="0" w:color="000000"/>
            </w:tcBorders>
          </w:tcPr>
          <w:p w:rsidR="00C3304F" w:rsidRDefault="00C3304F"/>
        </w:tc>
      </w:tr>
      <w:tr w:rsidR="00C3304F">
        <w:trPr>
          <w:trHeight w:hRule="exact" w:val="400"/>
        </w:trPr>
        <w:tc>
          <w:tcPr>
            <w:tcW w:w="7151" w:type="dxa"/>
            <w:gridSpan w:val="2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13" w:space="0" w:color="000000"/>
            </w:tcBorders>
          </w:tcPr>
          <w:p w:rsidR="00C3304F" w:rsidRDefault="00C3304F"/>
        </w:tc>
        <w:tc>
          <w:tcPr>
            <w:tcW w:w="2002" w:type="dxa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13" w:space="0" w:color="000000"/>
            </w:tcBorders>
          </w:tcPr>
          <w:p w:rsidR="00C3304F" w:rsidRDefault="00C3304F"/>
        </w:tc>
      </w:tr>
      <w:tr w:rsidR="00C3304F">
        <w:trPr>
          <w:trHeight w:hRule="exact" w:val="400"/>
        </w:trPr>
        <w:tc>
          <w:tcPr>
            <w:tcW w:w="7151" w:type="dxa"/>
            <w:gridSpan w:val="2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13" w:space="0" w:color="000000"/>
            </w:tcBorders>
          </w:tcPr>
          <w:p w:rsidR="00C3304F" w:rsidRDefault="00C3304F"/>
        </w:tc>
        <w:tc>
          <w:tcPr>
            <w:tcW w:w="2002" w:type="dxa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13" w:space="0" w:color="000000"/>
            </w:tcBorders>
          </w:tcPr>
          <w:p w:rsidR="00C3304F" w:rsidRDefault="00C3304F"/>
        </w:tc>
      </w:tr>
      <w:tr w:rsidR="00C3304F">
        <w:trPr>
          <w:trHeight w:hRule="exact" w:val="390"/>
        </w:trPr>
        <w:tc>
          <w:tcPr>
            <w:tcW w:w="7151" w:type="dxa"/>
            <w:gridSpan w:val="2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13" w:space="0" w:color="000000"/>
            </w:tcBorders>
          </w:tcPr>
          <w:p w:rsidR="00C3304F" w:rsidRDefault="00C3304F"/>
        </w:tc>
        <w:tc>
          <w:tcPr>
            <w:tcW w:w="2002" w:type="dxa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13" w:space="0" w:color="000000"/>
            </w:tcBorders>
          </w:tcPr>
          <w:p w:rsidR="00C3304F" w:rsidRDefault="00C3304F"/>
        </w:tc>
      </w:tr>
      <w:tr w:rsidR="00C3304F">
        <w:trPr>
          <w:trHeight w:hRule="exact" w:val="400"/>
        </w:trPr>
        <w:tc>
          <w:tcPr>
            <w:tcW w:w="7151" w:type="dxa"/>
            <w:gridSpan w:val="2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13" w:space="0" w:color="000000"/>
            </w:tcBorders>
          </w:tcPr>
          <w:p w:rsidR="00C3304F" w:rsidRDefault="00C3304F"/>
        </w:tc>
        <w:tc>
          <w:tcPr>
            <w:tcW w:w="2002" w:type="dxa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13" w:space="0" w:color="000000"/>
            </w:tcBorders>
          </w:tcPr>
          <w:p w:rsidR="00C3304F" w:rsidRDefault="00C3304F"/>
        </w:tc>
      </w:tr>
      <w:tr w:rsidR="00C3304F">
        <w:trPr>
          <w:trHeight w:hRule="exact" w:val="400"/>
        </w:trPr>
        <w:tc>
          <w:tcPr>
            <w:tcW w:w="7151" w:type="dxa"/>
            <w:gridSpan w:val="2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13" w:space="0" w:color="000000"/>
            </w:tcBorders>
          </w:tcPr>
          <w:p w:rsidR="00C3304F" w:rsidRDefault="00C3304F"/>
        </w:tc>
        <w:tc>
          <w:tcPr>
            <w:tcW w:w="2002" w:type="dxa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13" w:space="0" w:color="000000"/>
            </w:tcBorders>
          </w:tcPr>
          <w:p w:rsidR="00C3304F" w:rsidRDefault="00C3304F"/>
        </w:tc>
      </w:tr>
      <w:tr w:rsidR="00C3304F">
        <w:trPr>
          <w:trHeight w:hRule="exact" w:val="400"/>
        </w:trPr>
        <w:tc>
          <w:tcPr>
            <w:tcW w:w="7151" w:type="dxa"/>
            <w:gridSpan w:val="2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13" w:space="0" w:color="000000"/>
            </w:tcBorders>
          </w:tcPr>
          <w:p w:rsidR="00C3304F" w:rsidRDefault="00C3304F"/>
        </w:tc>
        <w:tc>
          <w:tcPr>
            <w:tcW w:w="2002" w:type="dxa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13" w:space="0" w:color="000000"/>
            </w:tcBorders>
          </w:tcPr>
          <w:p w:rsidR="00C3304F" w:rsidRDefault="00C3304F"/>
        </w:tc>
      </w:tr>
      <w:tr w:rsidR="00C3304F">
        <w:trPr>
          <w:trHeight w:hRule="exact" w:val="400"/>
        </w:trPr>
        <w:tc>
          <w:tcPr>
            <w:tcW w:w="7151" w:type="dxa"/>
            <w:gridSpan w:val="2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13" w:space="0" w:color="000000"/>
            </w:tcBorders>
          </w:tcPr>
          <w:p w:rsidR="00C3304F" w:rsidRDefault="00C3304F"/>
        </w:tc>
        <w:tc>
          <w:tcPr>
            <w:tcW w:w="2002" w:type="dxa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13" w:space="0" w:color="000000"/>
            </w:tcBorders>
          </w:tcPr>
          <w:p w:rsidR="00C3304F" w:rsidRDefault="00C3304F"/>
        </w:tc>
      </w:tr>
      <w:tr w:rsidR="00C3304F">
        <w:trPr>
          <w:trHeight w:hRule="exact" w:val="400"/>
        </w:trPr>
        <w:tc>
          <w:tcPr>
            <w:tcW w:w="7151" w:type="dxa"/>
            <w:gridSpan w:val="2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13" w:space="0" w:color="000000"/>
            </w:tcBorders>
          </w:tcPr>
          <w:p w:rsidR="00C3304F" w:rsidRDefault="00C3304F"/>
        </w:tc>
        <w:tc>
          <w:tcPr>
            <w:tcW w:w="2002" w:type="dxa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13" w:space="0" w:color="000000"/>
            </w:tcBorders>
          </w:tcPr>
          <w:p w:rsidR="00C3304F" w:rsidRDefault="00C3304F"/>
        </w:tc>
      </w:tr>
      <w:tr w:rsidR="00C3304F">
        <w:trPr>
          <w:trHeight w:hRule="exact" w:val="400"/>
        </w:trPr>
        <w:tc>
          <w:tcPr>
            <w:tcW w:w="7151" w:type="dxa"/>
            <w:gridSpan w:val="2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13" w:space="0" w:color="000000"/>
            </w:tcBorders>
          </w:tcPr>
          <w:p w:rsidR="00C3304F" w:rsidRDefault="00C3304F"/>
        </w:tc>
        <w:tc>
          <w:tcPr>
            <w:tcW w:w="2002" w:type="dxa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13" w:space="0" w:color="000000"/>
            </w:tcBorders>
          </w:tcPr>
          <w:p w:rsidR="00C3304F" w:rsidRDefault="00C3304F"/>
        </w:tc>
      </w:tr>
      <w:tr w:rsidR="00C3304F">
        <w:trPr>
          <w:trHeight w:hRule="exact" w:val="400"/>
        </w:trPr>
        <w:tc>
          <w:tcPr>
            <w:tcW w:w="7151" w:type="dxa"/>
            <w:gridSpan w:val="2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13" w:space="0" w:color="000000"/>
            </w:tcBorders>
          </w:tcPr>
          <w:p w:rsidR="00C3304F" w:rsidRDefault="00C3304F"/>
        </w:tc>
        <w:tc>
          <w:tcPr>
            <w:tcW w:w="2002" w:type="dxa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13" w:space="0" w:color="000000"/>
            </w:tcBorders>
          </w:tcPr>
          <w:p w:rsidR="00C3304F" w:rsidRDefault="00C3304F"/>
        </w:tc>
      </w:tr>
      <w:tr w:rsidR="00C3304F">
        <w:trPr>
          <w:trHeight w:hRule="exact" w:val="404"/>
        </w:trPr>
        <w:tc>
          <w:tcPr>
            <w:tcW w:w="7151" w:type="dxa"/>
            <w:gridSpan w:val="2"/>
            <w:tcBorders>
              <w:top w:val="single" w:sz="9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C3304F" w:rsidRDefault="00C3304F"/>
        </w:tc>
        <w:tc>
          <w:tcPr>
            <w:tcW w:w="2002" w:type="dxa"/>
            <w:tcBorders>
              <w:top w:val="single" w:sz="9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C3304F" w:rsidRDefault="00C3304F"/>
        </w:tc>
      </w:tr>
      <w:tr w:rsidR="00C3304F">
        <w:trPr>
          <w:trHeight w:hRule="exact" w:val="637"/>
        </w:trPr>
        <w:tc>
          <w:tcPr>
            <w:tcW w:w="3432" w:type="dxa"/>
            <w:vMerge w:val="restart"/>
            <w:tcBorders>
              <w:top w:val="single" w:sz="13" w:space="0" w:color="000000"/>
              <w:left w:val="nil"/>
              <w:right w:val="single" w:sz="13" w:space="0" w:color="000000"/>
            </w:tcBorders>
          </w:tcPr>
          <w:p w:rsidR="00C3304F" w:rsidRDefault="00C3304F"/>
        </w:tc>
        <w:tc>
          <w:tcPr>
            <w:tcW w:w="3719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C3304F" w:rsidRDefault="003150C4">
            <w:pPr>
              <w:pStyle w:val="TableParagraph"/>
              <w:spacing w:before="74"/>
              <w:ind w:left="9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Project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Costs</w:t>
            </w:r>
          </w:p>
        </w:tc>
        <w:tc>
          <w:tcPr>
            <w:tcW w:w="200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C3304F" w:rsidRDefault="00C3304F"/>
        </w:tc>
      </w:tr>
      <w:tr w:rsidR="00C3304F">
        <w:trPr>
          <w:trHeight w:hRule="exact" w:val="637"/>
        </w:trPr>
        <w:tc>
          <w:tcPr>
            <w:tcW w:w="3432" w:type="dxa"/>
            <w:vMerge/>
            <w:tcBorders>
              <w:left w:val="nil"/>
              <w:bottom w:val="nil"/>
              <w:right w:val="single" w:sz="13" w:space="0" w:color="000000"/>
            </w:tcBorders>
          </w:tcPr>
          <w:p w:rsidR="00C3304F" w:rsidRDefault="00C3304F"/>
        </w:tc>
        <w:tc>
          <w:tcPr>
            <w:tcW w:w="3719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C3304F" w:rsidRDefault="003150C4">
            <w:pPr>
              <w:pStyle w:val="TableParagraph"/>
              <w:spacing w:before="4" w:line="244" w:lineRule="auto"/>
              <w:ind w:left="92" w:right="157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amount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requested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from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the</w:t>
            </w:r>
            <w:r>
              <w:rPr>
                <w:rFonts w:ascii="Arial"/>
                <w:b/>
                <w:w w:val="99"/>
              </w:rPr>
              <w:t xml:space="preserve"> </w:t>
            </w:r>
            <w:r>
              <w:rPr>
                <w:rFonts w:ascii="Arial"/>
                <w:b/>
              </w:rPr>
              <w:t>Community</w:t>
            </w:r>
            <w:r>
              <w:rPr>
                <w:rFonts w:ascii="Arial"/>
                <w:b/>
                <w:spacing w:val="-20"/>
              </w:rPr>
              <w:t xml:space="preserve"> </w:t>
            </w:r>
            <w:r>
              <w:rPr>
                <w:rFonts w:ascii="Arial"/>
                <w:b/>
              </w:rPr>
              <w:t>Fund</w:t>
            </w:r>
          </w:p>
        </w:tc>
        <w:tc>
          <w:tcPr>
            <w:tcW w:w="200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C3304F" w:rsidRDefault="00C3304F"/>
        </w:tc>
      </w:tr>
    </w:tbl>
    <w:p w:rsidR="00C3304F" w:rsidRDefault="00C3304F">
      <w:pPr>
        <w:rPr>
          <w:rFonts w:ascii="Arial" w:eastAsia="Arial" w:hAnsi="Arial" w:cs="Arial"/>
          <w:b/>
          <w:bCs/>
          <w:sz w:val="20"/>
          <w:szCs w:val="20"/>
        </w:rPr>
      </w:pPr>
    </w:p>
    <w:p w:rsidR="00C3304F" w:rsidRDefault="00C3304F">
      <w:pPr>
        <w:rPr>
          <w:rFonts w:ascii="Arial" w:eastAsia="Arial" w:hAnsi="Arial" w:cs="Arial"/>
          <w:b/>
          <w:bCs/>
          <w:sz w:val="20"/>
          <w:szCs w:val="20"/>
        </w:rPr>
      </w:pPr>
    </w:p>
    <w:p w:rsidR="00C3304F" w:rsidRDefault="003150C4">
      <w:pPr>
        <w:spacing w:before="213"/>
        <w:ind w:left="114"/>
        <w:rPr>
          <w:rFonts w:ascii="Arial" w:eastAsia="Arial" w:hAnsi="Arial" w:cs="Arial"/>
          <w:sz w:val="24"/>
          <w:szCs w:val="24"/>
        </w:rPr>
      </w:pPr>
      <w:r>
        <w:rPr>
          <w:rFonts w:ascii="Tahoma"/>
          <w:b/>
          <w:sz w:val="28"/>
        </w:rPr>
        <w:t>About</w:t>
      </w:r>
      <w:r>
        <w:rPr>
          <w:rFonts w:ascii="Tahoma"/>
          <w:b/>
          <w:spacing w:val="-9"/>
          <w:sz w:val="28"/>
        </w:rPr>
        <w:t xml:space="preserve"> </w:t>
      </w:r>
      <w:r>
        <w:rPr>
          <w:rFonts w:ascii="Tahoma"/>
          <w:b/>
          <w:sz w:val="28"/>
        </w:rPr>
        <w:t>your</w:t>
      </w:r>
      <w:r>
        <w:rPr>
          <w:rFonts w:ascii="Tahoma"/>
          <w:b/>
          <w:spacing w:val="-8"/>
          <w:sz w:val="28"/>
        </w:rPr>
        <w:t xml:space="preserve"> </w:t>
      </w:r>
      <w:r>
        <w:rPr>
          <w:rFonts w:ascii="Tahoma"/>
          <w:b/>
          <w:spacing w:val="-1"/>
          <w:sz w:val="28"/>
        </w:rPr>
        <w:t>financial</w:t>
      </w:r>
      <w:r>
        <w:rPr>
          <w:rFonts w:ascii="Tahoma"/>
          <w:b/>
          <w:spacing w:val="-6"/>
          <w:sz w:val="28"/>
        </w:rPr>
        <w:t xml:space="preserve"> </w:t>
      </w:r>
      <w:r>
        <w:rPr>
          <w:rFonts w:ascii="Tahoma"/>
          <w:b/>
          <w:spacing w:val="-1"/>
          <w:sz w:val="28"/>
        </w:rPr>
        <w:t>details</w:t>
      </w:r>
      <w:r>
        <w:rPr>
          <w:rFonts w:ascii="Tahoma"/>
          <w:b/>
          <w:spacing w:val="69"/>
          <w:sz w:val="28"/>
        </w:rPr>
        <w:t xml:space="preserve"> </w:t>
      </w:r>
      <w:r>
        <w:rPr>
          <w:rFonts w:ascii="Arial"/>
          <w:b/>
          <w:sz w:val="24"/>
          <w:highlight w:val="yellow"/>
        </w:rPr>
        <w:t>(refer</w:t>
      </w:r>
      <w:r>
        <w:rPr>
          <w:rFonts w:ascii="Arial"/>
          <w:b/>
          <w:spacing w:val="-6"/>
          <w:sz w:val="24"/>
          <w:highlight w:val="yellow"/>
        </w:rPr>
        <w:t xml:space="preserve"> </w:t>
      </w:r>
      <w:r>
        <w:rPr>
          <w:rFonts w:ascii="Arial"/>
          <w:b/>
          <w:sz w:val="24"/>
          <w:highlight w:val="yellow"/>
        </w:rPr>
        <w:t>to</w:t>
      </w:r>
      <w:r>
        <w:rPr>
          <w:rFonts w:ascii="Arial"/>
          <w:b/>
          <w:spacing w:val="-7"/>
          <w:sz w:val="24"/>
          <w:highlight w:val="yellow"/>
        </w:rPr>
        <w:t xml:space="preserve"> </w:t>
      </w:r>
      <w:r>
        <w:rPr>
          <w:rFonts w:ascii="Arial"/>
          <w:b/>
          <w:sz w:val="24"/>
          <w:highlight w:val="yellow"/>
        </w:rPr>
        <w:t>Guidelines</w:t>
      </w:r>
      <w:r>
        <w:rPr>
          <w:rFonts w:ascii="Arial"/>
          <w:b/>
          <w:spacing w:val="-7"/>
          <w:sz w:val="24"/>
          <w:highlight w:val="yellow"/>
        </w:rPr>
        <w:t xml:space="preserve"> </w:t>
      </w:r>
      <w:r>
        <w:rPr>
          <w:rFonts w:ascii="Arial"/>
          <w:b/>
          <w:sz w:val="24"/>
          <w:highlight w:val="yellow"/>
        </w:rPr>
        <w:t>-</w:t>
      </w:r>
      <w:r>
        <w:rPr>
          <w:rFonts w:ascii="Arial"/>
          <w:b/>
          <w:spacing w:val="-6"/>
          <w:sz w:val="24"/>
          <w:highlight w:val="yellow"/>
        </w:rPr>
        <w:t xml:space="preserve"> </w:t>
      </w:r>
      <w:r>
        <w:rPr>
          <w:rFonts w:ascii="Arial"/>
          <w:b/>
          <w:sz w:val="24"/>
          <w:highlight w:val="yellow"/>
        </w:rPr>
        <w:t>Question</w:t>
      </w:r>
      <w:r>
        <w:rPr>
          <w:rFonts w:ascii="Arial"/>
          <w:b/>
          <w:spacing w:val="-6"/>
          <w:sz w:val="24"/>
          <w:highlight w:val="yellow"/>
        </w:rPr>
        <w:t xml:space="preserve"> </w:t>
      </w:r>
      <w:r>
        <w:rPr>
          <w:rFonts w:ascii="Arial"/>
          <w:b/>
          <w:sz w:val="24"/>
          <w:highlight w:val="yellow"/>
        </w:rPr>
        <w:t>6)</w:t>
      </w:r>
    </w:p>
    <w:p w:rsidR="00C3304F" w:rsidRDefault="00C3304F">
      <w:pPr>
        <w:spacing w:before="11"/>
        <w:rPr>
          <w:rFonts w:ascii="Arial" w:eastAsia="Arial" w:hAnsi="Arial" w:cs="Arial"/>
          <w:b/>
          <w:bCs/>
          <w:sz w:val="24"/>
          <w:szCs w:val="24"/>
        </w:rPr>
      </w:pPr>
    </w:p>
    <w:p w:rsidR="00C3304F" w:rsidRDefault="003150C4">
      <w:pPr>
        <w:pStyle w:val="Heading3"/>
        <w:numPr>
          <w:ilvl w:val="0"/>
          <w:numId w:val="2"/>
        </w:numPr>
        <w:tabs>
          <w:tab w:val="left" w:pos="835"/>
        </w:tabs>
        <w:spacing w:before="0" w:line="245" w:lineRule="auto"/>
        <w:ind w:right="309" w:hanging="360"/>
        <w:jc w:val="left"/>
        <w:rPr>
          <w:b w:val="0"/>
          <w:bCs w:val="0"/>
        </w:rPr>
      </w:pPr>
      <w:r>
        <w:t>Please</w:t>
      </w:r>
      <w:r>
        <w:rPr>
          <w:spacing w:val="-5"/>
        </w:rPr>
        <w:t xml:space="preserve"> </w:t>
      </w:r>
      <w:r>
        <w:t>give</w:t>
      </w:r>
      <w:r>
        <w:rPr>
          <w:spacing w:val="-5"/>
        </w:rPr>
        <w:t xml:space="preserve"> </w:t>
      </w:r>
      <w:r>
        <w:t>us</w:t>
      </w:r>
      <w:r>
        <w:rPr>
          <w:spacing w:val="-5"/>
        </w:rPr>
        <w:t xml:space="preserve"> </w:t>
      </w:r>
      <w:r>
        <w:t>details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t>group’s</w:t>
      </w:r>
      <w:r>
        <w:rPr>
          <w:spacing w:val="-5"/>
        </w:rPr>
        <w:t xml:space="preserve"> </w:t>
      </w:r>
      <w:r>
        <w:t>bank</w:t>
      </w:r>
      <w:r>
        <w:rPr>
          <w:spacing w:val="-5"/>
        </w:rPr>
        <w:t xml:space="preserve"> </w:t>
      </w:r>
      <w:r>
        <w:rPr>
          <w:spacing w:val="-1"/>
        </w:rPr>
        <w:t>account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bank</w:t>
      </w:r>
      <w:r>
        <w:rPr>
          <w:spacing w:val="-5"/>
        </w:rPr>
        <w:t xml:space="preserve"> </w:t>
      </w:r>
      <w:r>
        <w:rPr>
          <w:spacing w:val="-1"/>
        </w:rPr>
        <w:t>account</w:t>
      </w:r>
      <w:r>
        <w:rPr>
          <w:spacing w:val="-5"/>
        </w:rPr>
        <w:t xml:space="preserve"> </w:t>
      </w:r>
      <w:r>
        <w:t>details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24"/>
        </w:rPr>
        <w:t xml:space="preserve"> </w:t>
      </w:r>
      <w:proofErr w:type="spellStart"/>
      <w:r>
        <w:t>organisation</w:t>
      </w:r>
      <w:proofErr w:type="spellEnd"/>
      <w:r>
        <w:rPr>
          <w:spacing w:val="-6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prepared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administer</w:t>
      </w:r>
      <w:r>
        <w:rPr>
          <w:spacing w:val="-3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rPr>
          <w:spacing w:val="-1"/>
        </w:rPr>
        <w:t>monies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t>behalf.</w:t>
      </w:r>
    </w:p>
    <w:p w:rsidR="00C3304F" w:rsidRDefault="00C3304F">
      <w:pPr>
        <w:rPr>
          <w:rFonts w:ascii="Arial" w:eastAsia="Arial" w:hAnsi="Arial" w:cs="Arial"/>
          <w:b/>
          <w:bCs/>
          <w:sz w:val="24"/>
          <w:szCs w:val="24"/>
        </w:rPr>
      </w:pPr>
    </w:p>
    <w:p w:rsidR="00C3304F" w:rsidRDefault="00C3304F">
      <w:pPr>
        <w:spacing w:before="10"/>
        <w:rPr>
          <w:rFonts w:ascii="Arial" w:eastAsia="Arial" w:hAnsi="Arial" w:cs="Arial"/>
          <w:b/>
          <w:bCs/>
          <w:sz w:val="18"/>
          <w:szCs w:val="18"/>
        </w:rPr>
      </w:pPr>
    </w:p>
    <w:p w:rsidR="00C3304F" w:rsidRDefault="00160FFC">
      <w:pPr>
        <w:ind w:left="931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408" behindDoc="0" locked="0" layoutInCell="1" allowOverlap="1">
                <wp:simplePos x="0" y="0"/>
                <wp:positionH relativeFrom="page">
                  <wp:posOffset>3185160</wp:posOffset>
                </wp:positionH>
                <wp:positionV relativeFrom="paragraph">
                  <wp:posOffset>-18415</wp:posOffset>
                </wp:positionV>
                <wp:extent cx="3528060" cy="363220"/>
                <wp:effectExtent l="3810" t="635" r="1905" b="7620"/>
                <wp:wrapNone/>
                <wp:docPr id="146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8060" cy="363220"/>
                          <a:chOff x="5016" y="-29"/>
                          <a:chExt cx="5556" cy="572"/>
                        </a:xfrm>
                      </wpg:grpSpPr>
                      <wpg:grpSp>
                        <wpg:cNvPr id="147" name="Group 150"/>
                        <wpg:cNvGrpSpPr>
                          <a:grpSpLocks/>
                        </wpg:cNvGrpSpPr>
                        <wpg:grpSpPr bwMode="auto">
                          <a:xfrm>
                            <a:off x="5032" y="-13"/>
                            <a:ext cx="5524" cy="2"/>
                            <a:chOff x="5032" y="-13"/>
                            <a:chExt cx="5524" cy="2"/>
                          </a:xfrm>
                        </wpg:grpSpPr>
                        <wps:wsp>
                          <wps:cNvPr id="148" name="Freeform 151"/>
                          <wps:cNvSpPr>
                            <a:spLocks/>
                          </wps:cNvSpPr>
                          <wps:spPr bwMode="auto">
                            <a:xfrm>
                              <a:off x="5032" y="-13"/>
                              <a:ext cx="5524" cy="2"/>
                            </a:xfrm>
                            <a:custGeom>
                              <a:avLst/>
                              <a:gdLst>
                                <a:gd name="T0" fmla="+- 0 5032 5032"/>
                                <a:gd name="T1" fmla="*/ T0 w 5524"/>
                                <a:gd name="T2" fmla="+- 0 10555 5032"/>
                                <a:gd name="T3" fmla="*/ T2 w 55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24">
                                  <a:moveTo>
                                    <a:pt x="0" y="0"/>
                                  </a:moveTo>
                                  <a:lnTo>
                                    <a:pt x="552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148"/>
                        <wpg:cNvGrpSpPr>
                          <a:grpSpLocks/>
                        </wpg:cNvGrpSpPr>
                        <wpg:grpSpPr bwMode="auto">
                          <a:xfrm>
                            <a:off x="5047" y="2"/>
                            <a:ext cx="2" cy="510"/>
                            <a:chOff x="5047" y="2"/>
                            <a:chExt cx="2" cy="510"/>
                          </a:xfrm>
                        </wpg:grpSpPr>
                        <wps:wsp>
                          <wps:cNvPr id="150" name="Freeform 149"/>
                          <wps:cNvSpPr>
                            <a:spLocks/>
                          </wps:cNvSpPr>
                          <wps:spPr bwMode="auto">
                            <a:xfrm>
                              <a:off x="5047" y="2"/>
                              <a:ext cx="2" cy="510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2 h 510"/>
                                <a:gd name="T2" fmla="+- 0 512 2"/>
                                <a:gd name="T3" fmla="*/ 512 h 5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0">
                                  <a:moveTo>
                                    <a:pt x="0" y="0"/>
                                  </a:moveTo>
                                  <a:lnTo>
                                    <a:pt x="0" y="51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146"/>
                        <wpg:cNvGrpSpPr>
                          <a:grpSpLocks/>
                        </wpg:cNvGrpSpPr>
                        <wpg:grpSpPr bwMode="auto">
                          <a:xfrm>
                            <a:off x="10540" y="2"/>
                            <a:ext cx="2" cy="510"/>
                            <a:chOff x="10540" y="2"/>
                            <a:chExt cx="2" cy="510"/>
                          </a:xfrm>
                        </wpg:grpSpPr>
                        <wps:wsp>
                          <wps:cNvPr id="152" name="Freeform 147"/>
                          <wps:cNvSpPr>
                            <a:spLocks/>
                          </wps:cNvSpPr>
                          <wps:spPr bwMode="auto">
                            <a:xfrm>
                              <a:off x="10540" y="2"/>
                              <a:ext cx="2" cy="510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2 h 510"/>
                                <a:gd name="T2" fmla="+- 0 512 2"/>
                                <a:gd name="T3" fmla="*/ 512 h 5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0">
                                  <a:moveTo>
                                    <a:pt x="0" y="0"/>
                                  </a:moveTo>
                                  <a:lnTo>
                                    <a:pt x="0" y="51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144"/>
                        <wpg:cNvGrpSpPr>
                          <a:grpSpLocks/>
                        </wpg:cNvGrpSpPr>
                        <wpg:grpSpPr bwMode="auto">
                          <a:xfrm>
                            <a:off x="5032" y="527"/>
                            <a:ext cx="5524" cy="2"/>
                            <a:chOff x="5032" y="527"/>
                            <a:chExt cx="5524" cy="2"/>
                          </a:xfrm>
                        </wpg:grpSpPr>
                        <wps:wsp>
                          <wps:cNvPr id="154" name="Freeform 145"/>
                          <wps:cNvSpPr>
                            <a:spLocks/>
                          </wps:cNvSpPr>
                          <wps:spPr bwMode="auto">
                            <a:xfrm>
                              <a:off x="5032" y="527"/>
                              <a:ext cx="5524" cy="2"/>
                            </a:xfrm>
                            <a:custGeom>
                              <a:avLst/>
                              <a:gdLst>
                                <a:gd name="T0" fmla="+- 0 5032 5032"/>
                                <a:gd name="T1" fmla="*/ T0 w 5524"/>
                                <a:gd name="T2" fmla="+- 0 10555 5032"/>
                                <a:gd name="T3" fmla="*/ T2 w 55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24">
                                  <a:moveTo>
                                    <a:pt x="0" y="0"/>
                                  </a:moveTo>
                                  <a:lnTo>
                                    <a:pt x="552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3" o:spid="_x0000_s1026" style="position:absolute;margin-left:250.8pt;margin-top:-1.45pt;width:277.8pt;height:28.6pt;z-index:1408;mso-position-horizontal-relative:page" coordorigin="5016,-29" coordsize="5556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">
                <v:group id="Group 150" o:spid="_x0000_s1027" style="position:absolute;left:5032;top:-13;width:5524;height:2" coordorigin="5032,-13" coordsize="552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<v:shape id="Freeform 151" o:spid="_x0000_s1028" style="position:absolute;left:5032;top:-13;width:5524;height:2;visibility:visible;mso-wrap-style:square;v-text-anchor:top" coordsize="55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1OOMgA&#10;AADcAAAADwAAAGRycy9kb3ducmV2LnhtbESPQUvDQBCF74L/YRnBm92oRUrabVGJoJRSrCVtb0N2&#10;zEazsyG7tum/dw6Ctxnem/e+mS0G36oj9bEJbOB2lIEiroJtuDaw/Xi5mYCKCdliG5gMnCnCYn55&#10;McPchhO/03GTaiUhHHM04FLqcq1j5chjHIWOWLTP0HtMsva1tj2eJNy3+i7LHrTHhqXBYUfPjqrv&#10;zY83cL9eu11YHSZvxVdRHvZPZVUsS2Our4bHKahEQ/o3/12/WsEfC608IxPo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TU44yAAAANwAAAAPAAAAAAAAAAAAAAAAAJgCAABk&#10;cnMvZG93bnJldi54bWxQSwUGAAAAAAQABAD1AAAAjQMAAAAA&#10;" path="m,l5523,e" filled="f" strokeweight="1.6pt">
                    <v:path arrowok="t" o:connecttype="custom" o:connectlocs="0,0;5523,0" o:connectangles="0,0"/>
                  </v:shape>
                </v:group>
                <v:group id="Group 148" o:spid="_x0000_s1029" style="position:absolute;left:5047;top:2;width:2;height:510" coordorigin="5047,2" coordsize="2,5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 id="Freeform 149" o:spid="_x0000_s1030" style="position:absolute;left:5047;top:2;width:2;height:510;visibility:visible;mso-wrap-style:square;v-text-anchor:top" coordsize="2,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9rCMQA&#10;AADcAAAADwAAAGRycy9kb3ducmV2LnhtbESPT2vCQBDF7wW/wzKCt7pbQZHoKq1SqMVL/XMfsmMS&#10;mp0N2TVGP33nIPQ2w3vz3m+W697XqqM2VoEtvI0NKOI8uIoLC6fj5+scVEzIDuvAZOFOEdarwcsS&#10;Mxdu/EPdIRVKQjhmaKFMqcm0jnlJHuM4NMSiXULrMcnaFtq1eJNwX+uJMTPtsWJpKLGhTUn57+Hq&#10;LZxzx/ML0uT7uO0+zGO3MbP93drRsH9fgErUp3/z8/rLCf5U8OUZmUC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vawjEAAAA3AAAAA8AAAAAAAAAAAAAAAAAmAIAAGRycy9k&#10;b3ducmV2LnhtbFBLBQYAAAAABAAEAPUAAACJAwAAAAA=&#10;" path="m,l,510e" filled="f" strokeweight="1.6pt">
                    <v:path arrowok="t" o:connecttype="custom" o:connectlocs="0,2;0,512" o:connectangles="0,0"/>
                  </v:shape>
                </v:group>
                <v:group id="Group 146" o:spid="_x0000_s1031" style="position:absolute;left:10540;top:2;width:2;height:510" coordorigin="10540,2" coordsize="2,5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shape id="Freeform 147" o:spid="_x0000_s1032" style="position:absolute;left:10540;top:2;width:2;height:510;visibility:visible;mso-wrap-style:square;v-text-anchor:top" coordsize="2,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FQ5MAA&#10;AADcAAAADwAAAGRycy9kb3ducmV2LnhtbERPS4vCMBC+L/gfwgje1sSCItUoPhBU9rK6ex+asS02&#10;k9LEWv31RljY23x8z5kvO1uJlhpfOtYwGioQxJkzJecafs67zykIH5ANVo5Jw4M8LBe9jzmmxt35&#10;m9pTyEUMYZ+ihiKEOpXSZwVZ9ENXE0fu4hqLIcIml6bBewy3lUyUmkiLJceGAmvaFJRdTzer4Tcz&#10;PL0gJcfztl2r52GjJl8PrQf9bjUDEagL/+I/997E+eME3s/EC+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zFQ5MAAAADcAAAADwAAAAAAAAAAAAAAAACYAgAAZHJzL2Rvd25y&#10;ZXYueG1sUEsFBgAAAAAEAAQA9QAAAIUDAAAAAA==&#10;" path="m,l,510e" filled="f" strokeweight="1.6pt">
                    <v:path arrowok="t" o:connecttype="custom" o:connectlocs="0,2;0,512" o:connectangles="0,0"/>
                  </v:shape>
                </v:group>
                <v:group id="Group 144" o:spid="_x0000_s1033" style="position:absolute;left:5032;top:527;width:5524;height:2" coordorigin="5032,527" coordsize="552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shape id="Freeform 145" o:spid="_x0000_s1034" style="position:absolute;left:5032;top:527;width:5524;height:2;visibility:visible;mso-wrap-style:square;v-text-anchor:top" coordsize="55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nS4MUA&#10;AADcAAAADwAAAGRycy9kb3ducmV2LnhtbERP22rCQBB9L/QflhH6Vjf2IhJdpS0ptJQiXoj6NmTH&#10;bDQ7G7JbTf++WxB8m8O5zmTW2VqcqPWVYwWDfgKCuHC64lLBevV+PwLhA7LG2jEp+CUPs+ntzQRT&#10;7c68oNMylCKGsE9RgQmhSaX0hSGLvu8a4sjtXWsxRNiWUrd4juG2lg9JMpQWK44NBht6M1Qclz9W&#10;weN8bjbuezf6zA5Zvtu+5kX2lSt11+texiACdeEqvrg/dJz//AT/z8QL5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2dLgxQAAANwAAAAPAAAAAAAAAAAAAAAAAJgCAABkcnMv&#10;ZG93bnJldi54bWxQSwUGAAAAAAQABAD1AAAAigMAAAAA&#10;" path="m,l5523,e" filled="f" strokeweight="1.6pt">
                    <v:path arrowok="t" o:connecttype="custom" o:connectlocs="0,0;5523,0" o:connectangles="0,0"/>
                  </v:shape>
                </v:group>
                <w10:wrap anchorx="page"/>
              </v:group>
            </w:pict>
          </mc:Fallback>
        </mc:AlternateContent>
      </w:r>
      <w:r w:rsidR="003150C4">
        <w:rPr>
          <w:rFonts w:ascii="Arial"/>
        </w:rPr>
        <w:t>Group</w:t>
      </w:r>
      <w:r w:rsidR="003150C4">
        <w:rPr>
          <w:rFonts w:ascii="Arial"/>
          <w:spacing w:val="-9"/>
        </w:rPr>
        <w:t xml:space="preserve"> </w:t>
      </w:r>
      <w:r w:rsidR="003150C4">
        <w:rPr>
          <w:rFonts w:ascii="Arial"/>
        </w:rPr>
        <w:t>Name</w:t>
      </w:r>
      <w:r w:rsidR="003150C4">
        <w:rPr>
          <w:rFonts w:ascii="Arial"/>
          <w:spacing w:val="-7"/>
        </w:rPr>
        <w:t xml:space="preserve"> </w:t>
      </w:r>
      <w:r w:rsidR="003150C4">
        <w:rPr>
          <w:rFonts w:ascii="Arial"/>
        </w:rPr>
        <w:t>on</w:t>
      </w:r>
      <w:r w:rsidR="003150C4">
        <w:rPr>
          <w:rFonts w:ascii="Arial"/>
          <w:spacing w:val="-8"/>
        </w:rPr>
        <w:t xml:space="preserve"> </w:t>
      </w:r>
      <w:r w:rsidR="003150C4">
        <w:rPr>
          <w:rFonts w:ascii="Arial"/>
        </w:rPr>
        <w:t>account</w:t>
      </w:r>
    </w:p>
    <w:p w:rsidR="00C3304F" w:rsidRDefault="00C3304F">
      <w:pPr>
        <w:rPr>
          <w:rFonts w:ascii="Arial" w:eastAsia="Arial" w:hAnsi="Arial" w:cs="Arial"/>
          <w:sz w:val="20"/>
          <w:szCs w:val="20"/>
        </w:rPr>
      </w:pPr>
    </w:p>
    <w:p w:rsidR="00C3304F" w:rsidRDefault="00C3304F">
      <w:pPr>
        <w:spacing w:before="6"/>
        <w:rPr>
          <w:rFonts w:ascii="Arial" w:eastAsia="Arial" w:hAnsi="Arial" w:cs="Arial"/>
          <w:sz w:val="17"/>
          <w:szCs w:val="17"/>
        </w:rPr>
      </w:pPr>
    </w:p>
    <w:p w:rsidR="00C3304F" w:rsidRDefault="00160FFC">
      <w:pPr>
        <w:ind w:left="931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432" behindDoc="0" locked="0" layoutInCell="1" allowOverlap="1">
                <wp:simplePos x="0" y="0"/>
                <wp:positionH relativeFrom="page">
                  <wp:posOffset>3177540</wp:posOffset>
                </wp:positionH>
                <wp:positionV relativeFrom="paragraph">
                  <wp:posOffset>-18415</wp:posOffset>
                </wp:positionV>
                <wp:extent cx="3542665" cy="342265"/>
                <wp:effectExtent l="5715" t="635" r="4445" b="0"/>
                <wp:wrapNone/>
                <wp:docPr id="137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42665" cy="342265"/>
                          <a:chOff x="5004" y="-29"/>
                          <a:chExt cx="5579" cy="539"/>
                        </a:xfrm>
                      </wpg:grpSpPr>
                      <wpg:grpSp>
                        <wpg:cNvPr id="138" name="Group 141"/>
                        <wpg:cNvGrpSpPr>
                          <a:grpSpLocks/>
                        </wpg:cNvGrpSpPr>
                        <wpg:grpSpPr bwMode="auto">
                          <a:xfrm>
                            <a:off x="5032" y="-13"/>
                            <a:ext cx="5524" cy="2"/>
                            <a:chOff x="5032" y="-13"/>
                            <a:chExt cx="5524" cy="2"/>
                          </a:xfrm>
                        </wpg:grpSpPr>
                        <wps:wsp>
                          <wps:cNvPr id="139" name="Freeform 142"/>
                          <wps:cNvSpPr>
                            <a:spLocks/>
                          </wps:cNvSpPr>
                          <wps:spPr bwMode="auto">
                            <a:xfrm>
                              <a:off x="5032" y="-13"/>
                              <a:ext cx="5524" cy="2"/>
                            </a:xfrm>
                            <a:custGeom>
                              <a:avLst/>
                              <a:gdLst>
                                <a:gd name="T0" fmla="+- 0 5032 5032"/>
                                <a:gd name="T1" fmla="*/ T0 w 5524"/>
                                <a:gd name="T2" fmla="+- 0 10555 5032"/>
                                <a:gd name="T3" fmla="*/ T2 w 55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24">
                                  <a:moveTo>
                                    <a:pt x="0" y="0"/>
                                  </a:moveTo>
                                  <a:lnTo>
                                    <a:pt x="552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39"/>
                        <wpg:cNvGrpSpPr>
                          <a:grpSpLocks/>
                        </wpg:cNvGrpSpPr>
                        <wpg:grpSpPr bwMode="auto">
                          <a:xfrm>
                            <a:off x="5047" y="2"/>
                            <a:ext cx="2" cy="454"/>
                            <a:chOff x="5047" y="2"/>
                            <a:chExt cx="2" cy="454"/>
                          </a:xfrm>
                        </wpg:grpSpPr>
                        <wps:wsp>
                          <wps:cNvPr id="141" name="Freeform 140"/>
                          <wps:cNvSpPr>
                            <a:spLocks/>
                          </wps:cNvSpPr>
                          <wps:spPr bwMode="auto">
                            <a:xfrm>
                              <a:off x="5047" y="2"/>
                              <a:ext cx="2" cy="454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2 h 454"/>
                                <a:gd name="T2" fmla="+- 0 456 2"/>
                                <a:gd name="T3" fmla="*/ 456 h 4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4">
                                  <a:moveTo>
                                    <a:pt x="0" y="0"/>
                                  </a:moveTo>
                                  <a:lnTo>
                                    <a:pt x="0" y="45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137"/>
                        <wpg:cNvGrpSpPr>
                          <a:grpSpLocks/>
                        </wpg:cNvGrpSpPr>
                        <wpg:grpSpPr bwMode="auto">
                          <a:xfrm>
                            <a:off x="10540" y="2"/>
                            <a:ext cx="2" cy="454"/>
                            <a:chOff x="10540" y="2"/>
                            <a:chExt cx="2" cy="454"/>
                          </a:xfrm>
                        </wpg:grpSpPr>
                        <wps:wsp>
                          <wps:cNvPr id="143" name="Freeform 138"/>
                          <wps:cNvSpPr>
                            <a:spLocks/>
                          </wps:cNvSpPr>
                          <wps:spPr bwMode="auto">
                            <a:xfrm>
                              <a:off x="10540" y="2"/>
                              <a:ext cx="2" cy="454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2 h 454"/>
                                <a:gd name="T2" fmla="+- 0 456 2"/>
                                <a:gd name="T3" fmla="*/ 456 h 4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4">
                                  <a:moveTo>
                                    <a:pt x="0" y="0"/>
                                  </a:moveTo>
                                  <a:lnTo>
                                    <a:pt x="0" y="45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135"/>
                        <wpg:cNvGrpSpPr>
                          <a:grpSpLocks/>
                        </wpg:cNvGrpSpPr>
                        <wpg:grpSpPr bwMode="auto">
                          <a:xfrm>
                            <a:off x="5032" y="482"/>
                            <a:ext cx="5524" cy="2"/>
                            <a:chOff x="5032" y="482"/>
                            <a:chExt cx="5524" cy="2"/>
                          </a:xfrm>
                        </wpg:grpSpPr>
                        <wps:wsp>
                          <wps:cNvPr id="145" name="Freeform 136"/>
                          <wps:cNvSpPr>
                            <a:spLocks/>
                          </wps:cNvSpPr>
                          <wps:spPr bwMode="auto">
                            <a:xfrm>
                              <a:off x="5032" y="482"/>
                              <a:ext cx="5524" cy="2"/>
                            </a:xfrm>
                            <a:custGeom>
                              <a:avLst/>
                              <a:gdLst>
                                <a:gd name="T0" fmla="+- 0 5032 5032"/>
                                <a:gd name="T1" fmla="*/ T0 w 5524"/>
                                <a:gd name="T2" fmla="+- 0 10555 5032"/>
                                <a:gd name="T3" fmla="*/ T2 w 55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24">
                                  <a:moveTo>
                                    <a:pt x="0" y="0"/>
                                  </a:moveTo>
                                  <a:lnTo>
                                    <a:pt x="5523" y="0"/>
                                  </a:lnTo>
                                </a:path>
                              </a:pathLst>
                            </a:custGeom>
                            <a:noFill/>
                            <a:ln w="347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4" o:spid="_x0000_s1026" style="position:absolute;margin-left:250.2pt;margin-top:-1.45pt;width:278.95pt;height:26.95pt;z-index:1432;mso-position-horizontal-relative:page" coordorigin="5004,-29" coordsize="5579,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">
                <v:group id="Group 141" o:spid="_x0000_s1027" style="position:absolute;left:5032;top:-13;width:5524;height:2" coordorigin="5032,-13" coordsize="552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42" o:spid="_x0000_s1028" style="position:absolute;left:5032;top:-13;width:5524;height:2;visibility:visible;mso-wrap-style:square;v-text-anchor:top" coordsize="55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eY3sUA&#10;AADcAAAADwAAAGRycy9kb3ducmV2LnhtbERP32vCMBB+H+x/CDfwbaZOGFqN4kYHyhgylapvR3M2&#10;3ZpLaaJ2//0yGPh2H9/Pm847W4sLtb5yrGDQT0AQF05XXCrYbd8eRyB8QNZYOyYFP+RhPru/m2Kq&#10;3ZU/6bIJpYgh7FNUYEJoUil9Ycii77uGOHIn11oMEbal1C1eY7it5VOSPEuLFccGgw29Giq+N2er&#10;YLhem737OI5W2VeWHw8veZG950r1HrrFBESgLtzE/+6ljvOHY/h7Jl4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B5jexQAAANwAAAAPAAAAAAAAAAAAAAAAAJgCAABkcnMv&#10;ZG93bnJldi54bWxQSwUGAAAAAAQABAD1AAAAigMAAAAA&#10;" path="m,l5523,e" filled="f" strokeweight="1.6pt">
                    <v:path arrowok="t" o:connecttype="custom" o:connectlocs="0,0;5523,0" o:connectangles="0,0"/>
                  </v:shape>
                </v:group>
                <v:group id="Group 139" o:spid="_x0000_s1029" style="position:absolute;left:5047;top:2;width:2;height:454" coordorigin="5047,2" coordsize="2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140" o:spid="_x0000_s1030" style="position:absolute;left:5047;top:2;width:2;height:454;visibility:visible;mso-wrap-style:square;v-text-anchor:top" coordsize="2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rDasMA&#10;AADcAAAADwAAAGRycy9kb3ducmV2LnhtbERPTWvCQBC9C/6HZQRvulG0lDQbKUpp7aXUevA4Zsds&#10;aHY2ZrdJ+u+7BcHbPN7nZJvB1qKj1leOFSzmCQjiwumKSwXHr5fZIwgfkDXWjknBL3nY5ONRhql2&#10;PX9SdwiliCHsU1RgQmhSKX1hyKKfu4Y4chfXWgwRtqXULfYx3NZymSQP0mLFscFgQ1tDxffhxyp4&#10;Ter9+bjm7XtvTld5uva7j65UajoZnp9ABBrCXXxzv+k4f7WA/2fiBT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brDasMAAADcAAAADwAAAAAAAAAAAAAAAACYAgAAZHJzL2Rv&#10;d25yZXYueG1sUEsFBgAAAAAEAAQA9QAAAIgDAAAAAA==&#10;" path="m,l,454e" filled="f" strokeweight="1.6pt">
                    <v:path arrowok="t" o:connecttype="custom" o:connectlocs="0,2;0,456" o:connectangles="0,0"/>
                  </v:shape>
                </v:group>
                <v:group id="Group 137" o:spid="_x0000_s1031" style="position:absolute;left:10540;top:2;width:2;height:454" coordorigin="10540,2" coordsize="2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138" o:spid="_x0000_s1032" style="position:absolute;left:10540;top:2;width:2;height:454;visibility:visible;mso-wrap-style:square;v-text-anchor:top" coordsize="2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T4hsMA&#10;AADcAAAADwAAAGRycy9kb3ducmV2LnhtbERPS2vCQBC+C/6HZQRvdVNflOgqYim1vZRGDx6n2TEb&#10;mp2N2W2S/vuuUPA2H99z1tveVqKlxpeOFTxOEhDEudMlFwpOx5eHJxA+IGusHJOCX/Kw3QwHa0y1&#10;6/iT2iwUIoawT1GBCaFOpfS5IYt+4mriyF1cYzFE2BRSN9jFcFvJaZIspcWSY4PBmvaG8u/sxyp4&#10;Taq3r9OC9++dOV/l+do9f7SFUuNRv1uBCNSHu/jffdBx/nwGt2fiB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T4hsMAAADcAAAADwAAAAAAAAAAAAAAAACYAgAAZHJzL2Rv&#10;d25yZXYueG1sUEsFBgAAAAAEAAQA9QAAAIgDAAAAAA==&#10;" path="m,l,454e" filled="f" strokeweight="1.6pt">
                    <v:path arrowok="t" o:connecttype="custom" o:connectlocs="0,2;0,456" o:connectangles="0,0"/>
                  </v:shape>
                </v:group>
                <v:group id="Group 135" o:spid="_x0000_s1033" style="position:absolute;left:5032;top:482;width:5524;height:2" coordorigin="5032,482" coordsize="552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136" o:spid="_x0000_s1034" style="position:absolute;left:5032;top:482;width:5524;height:2;visibility:visible;mso-wrap-style:square;v-text-anchor:top" coordsize="55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6CVsMA&#10;AADcAAAADwAAAGRycy9kb3ducmV2LnhtbERPS2vCQBC+C/0PyxR6M5sWKzZ1I0UMWMGDqYUeh93J&#10;A7OzIbtq+u+7BcHbfHzPWa5G24kLDb51rOA5SUEQa2darhUcv4rpAoQPyAY7x6Tglzys8ofJEjPj&#10;rnygSxlqEUPYZ6igCaHPpPS6IYs+cT1x5Co3WAwRDrU0A15juO3kS5rOpcWWY0ODPa0b0qfybBXs&#10;N3p95t3ntjxVP7tjoUPx9m2UenocP95BBBrDXXxzb02cP3uF/2fiBT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6CVsMAAADcAAAADwAAAAAAAAAAAAAAAACYAgAAZHJzL2Rv&#10;d25yZXYueG1sUEsFBgAAAAAEAAQA9QAAAIgDAAAAAA==&#10;" path="m,l5523,e" filled="f" strokeweight="2.74pt">
                    <v:path arrowok="t" o:connecttype="custom" o:connectlocs="0,0;5523,0" o:connectangles="0,0"/>
                  </v:shape>
                </v:group>
                <w10:wrap anchorx="page"/>
              </v:group>
            </w:pict>
          </mc:Fallback>
        </mc:AlternateContent>
      </w:r>
      <w:r w:rsidR="003150C4">
        <w:rPr>
          <w:rFonts w:ascii="Arial"/>
        </w:rPr>
        <w:t>Bank</w:t>
      </w:r>
      <w:r w:rsidR="003150C4">
        <w:rPr>
          <w:rFonts w:ascii="Arial"/>
          <w:spacing w:val="-7"/>
        </w:rPr>
        <w:t xml:space="preserve"> </w:t>
      </w:r>
      <w:r w:rsidR="003150C4">
        <w:rPr>
          <w:rFonts w:ascii="Arial"/>
        </w:rPr>
        <w:t>/</w:t>
      </w:r>
      <w:r w:rsidR="003150C4">
        <w:rPr>
          <w:rFonts w:ascii="Arial"/>
          <w:spacing w:val="-6"/>
        </w:rPr>
        <w:t xml:space="preserve"> </w:t>
      </w:r>
      <w:r w:rsidR="003150C4">
        <w:rPr>
          <w:rFonts w:ascii="Arial"/>
        </w:rPr>
        <w:t>building</w:t>
      </w:r>
      <w:r w:rsidR="003150C4">
        <w:rPr>
          <w:rFonts w:ascii="Arial"/>
          <w:spacing w:val="-7"/>
        </w:rPr>
        <w:t xml:space="preserve"> </w:t>
      </w:r>
      <w:r w:rsidR="003150C4">
        <w:rPr>
          <w:rFonts w:ascii="Arial"/>
        </w:rPr>
        <w:t>society</w:t>
      </w:r>
      <w:r w:rsidR="003150C4">
        <w:rPr>
          <w:rFonts w:ascii="Arial"/>
          <w:spacing w:val="-6"/>
        </w:rPr>
        <w:t xml:space="preserve"> </w:t>
      </w:r>
      <w:r w:rsidR="003150C4">
        <w:rPr>
          <w:rFonts w:ascii="Arial"/>
        </w:rPr>
        <w:t>name</w:t>
      </w:r>
    </w:p>
    <w:p w:rsidR="00C3304F" w:rsidRDefault="00C3304F">
      <w:pPr>
        <w:rPr>
          <w:rFonts w:ascii="Arial" w:eastAsia="Arial" w:hAnsi="Arial" w:cs="Arial"/>
        </w:rPr>
        <w:sectPr w:rsidR="00C3304F">
          <w:pgSz w:w="11900" w:h="16840"/>
          <w:pgMar w:top="640" w:right="680" w:bottom="1180" w:left="680" w:header="0" w:footer="998" w:gutter="0"/>
          <w:cols w:space="720"/>
        </w:sectPr>
      </w:pPr>
    </w:p>
    <w:p w:rsidR="00C3304F" w:rsidRDefault="00160FFC">
      <w:pPr>
        <w:pStyle w:val="BodyText"/>
        <w:spacing w:before="108"/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1456" behindDoc="0" locked="0" layoutInCell="1" allowOverlap="1">
                <wp:simplePos x="0" y="0"/>
                <wp:positionH relativeFrom="page">
                  <wp:posOffset>3185160</wp:posOffset>
                </wp:positionH>
                <wp:positionV relativeFrom="paragraph">
                  <wp:posOffset>50165</wp:posOffset>
                </wp:positionV>
                <wp:extent cx="3528060" cy="925195"/>
                <wp:effectExtent l="3810" t="2540" r="1905" b="5715"/>
                <wp:wrapNone/>
                <wp:docPr id="128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8060" cy="925195"/>
                          <a:chOff x="5016" y="79"/>
                          <a:chExt cx="5556" cy="1457"/>
                        </a:xfrm>
                      </wpg:grpSpPr>
                      <wpg:grpSp>
                        <wpg:cNvPr id="129" name="Group 132"/>
                        <wpg:cNvGrpSpPr>
                          <a:grpSpLocks/>
                        </wpg:cNvGrpSpPr>
                        <wpg:grpSpPr bwMode="auto">
                          <a:xfrm>
                            <a:off x="5032" y="95"/>
                            <a:ext cx="5524" cy="2"/>
                            <a:chOff x="5032" y="95"/>
                            <a:chExt cx="5524" cy="2"/>
                          </a:xfrm>
                        </wpg:grpSpPr>
                        <wps:wsp>
                          <wps:cNvPr id="130" name="Freeform 133"/>
                          <wps:cNvSpPr>
                            <a:spLocks/>
                          </wps:cNvSpPr>
                          <wps:spPr bwMode="auto">
                            <a:xfrm>
                              <a:off x="5032" y="95"/>
                              <a:ext cx="5524" cy="2"/>
                            </a:xfrm>
                            <a:custGeom>
                              <a:avLst/>
                              <a:gdLst>
                                <a:gd name="T0" fmla="+- 0 5032 5032"/>
                                <a:gd name="T1" fmla="*/ T0 w 5524"/>
                                <a:gd name="T2" fmla="+- 0 10555 5032"/>
                                <a:gd name="T3" fmla="*/ T2 w 55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24">
                                  <a:moveTo>
                                    <a:pt x="0" y="0"/>
                                  </a:moveTo>
                                  <a:lnTo>
                                    <a:pt x="552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130"/>
                        <wpg:cNvGrpSpPr>
                          <a:grpSpLocks/>
                        </wpg:cNvGrpSpPr>
                        <wpg:grpSpPr bwMode="auto">
                          <a:xfrm>
                            <a:off x="5047" y="110"/>
                            <a:ext cx="2" cy="1410"/>
                            <a:chOff x="5047" y="110"/>
                            <a:chExt cx="2" cy="1410"/>
                          </a:xfrm>
                        </wpg:grpSpPr>
                        <wps:wsp>
                          <wps:cNvPr id="132" name="Freeform 131"/>
                          <wps:cNvSpPr>
                            <a:spLocks/>
                          </wps:cNvSpPr>
                          <wps:spPr bwMode="auto">
                            <a:xfrm>
                              <a:off x="5047" y="110"/>
                              <a:ext cx="2" cy="1410"/>
                            </a:xfrm>
                            <a:custGeom>
                              <a:avLst/>
                              <a:gdLst>
                                <a:gd name="T0" fmla="+- 0 110 110"/>
                                <a:gd name="T1" fmla="*/ 110 h 1410"/>
                                <a:gd name="T2" fmla="+- 0 1520 110"/>
                                <a:gd name="T3" fmla="*/ 1520 h 14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0">
                                  <a:moveTo>
                                    <a:pt x="0" y="0"/>
                                  </a:moveTo>
                                  <a:lnTo>
                                    <a:pt x="0" y="141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128"/>
                        <wpg:cNvGrpSpPr>
                          <a:grpSpLocks/>
                        </wpg:cNvGrpSpPr>
                        <wpg:grpSpPr bwMode="auto">
                          <a:xfrm>
                            <a:off x="10540" y="110"/>
                            <a:ext cx="2" cy="1410"/>
                            <a:chOff x="10540" y="110"/>
                            <a:chExt cx="2" cy="1410"/>
                          </a:xfrm>
                        </wpg:grpSpPr>
                        <wps:wsp>
                          <wps:cNvPr id="134" name="Freeform 129"/>
                          <wps:cNvSpPr>
                            <a:spLocks/>
                          </wps:cNvSpPr>
                          <wps:spPr bwMode="auto">
                            <a:xfrm>
                              <a:off x="10540" y="110"/>
                              <a:ext cx="2" cy="1410"/>
                            </a:xfrm>
                            <a:custGeom>
                              <a:avLst/>
                              <a:gdLst>
                                <a:gd name="T0" fmla="+- 0 110 110"/>
                                <a:gd name="T1" fmla="*/ 110 h 1410"/>
                                <a:gd name="T2" fmla="+- 0 1520 110"/>
                                <a:gd name="T3" fmla="*/ 1520 h 14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0">
                                  <a:moveTo>
                                    <a:pt x="0" y="0"/>
                                  </a:moveTo>
                                  <a:lnTo>
                                    <a:pt x="0" y="141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126"/>
                        <wpg:cNvGrpSpPr>
                          <a:grpSpLocks/>
                        </wpg:cNvGrpSpPr>
                        <wpg:grpSpPr bwMode="auto">
                          <a:xfrm>
                            <a:off x="5032" y="1505"/>
                            <a:ext cx="5524" cy="2"/>
                            <a:chOff x="5032" y="1505"/>
                            <a:chExt cx="5524" cy="2"/>
                          </a:xfrm>
                        </wpg:grpSpPr>
                        <wps:wsp>
                          <wps:cNvPr id="136" name="Freeform 127"/>
                          <wps:cNvSpPr>
                            <a:spLocks/>
                          </wps:cNvSpPr>
                          <wps:spPr bwMode="auto">
                            <a:xfrm>
                              <a:off x="5032" y="1505"/>
                              <a:ext cx="5524" cy="2"/>
                            </a:xfrm>
                            <a:custGeom>
                              <a:avLst/>
                              <a:gdLst>
                                <a:gd name="T0" fmla="+- 0 5032 5032"/>
                                <a:gd name="T1" fmla="*/ T0 w 5524"/>
                                <a:gd name="T2" fmla="+- 0 10555 5032"/>
                                <a:gd name="T3" fmla="*/ T2 w 55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24">
                                  <a:moveTo>
                                    <a:pt x="0" y="0"/>
                                  </a:moveTo>
                                  <a:lnTo>
                                    <a:pt x="552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5" o:spid="_x0000_s1026" style="position:absolute;margin-left:250.8pt;margin-top:3.95pt;width:277.8pt;height:72.85pt;z-index:1456;mso-position-horizontal-relative:page" coordorigin="5016,79" coordsize="5556,1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">
                <v:group id="Group 132" o:spid="_x0000_s1027" style="position:absolute;left:5032;top:95;width:5524;height:2" coordorigin="5032,95" coordsize="552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<v:shape id="Freeform 133" o:spid="_x0000_s1028" style="position:absolute;left:5032;top:95;width:5524;height:2;visibility:visible;mso-wrap-style:square;v-text-anchor:top" coordsize="55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0xQ8cA&#10;AADcAAAADwAAAGRycy9kb3ducmV2LnhtbESPQUvDQBCF74L/YRmhN7uxBSmx26KSQkVKsUq0tyE7&#10;ZqPZ2ZBd2/Tfdw4FbzO8N+99M18OvlUH6mMT2MDdOANFXAXbcG3g4311OwMVE7LFNjAZOFGE5eL6&#10;ao65DUd+o8Mu1UpCOOZowKXU5VrHypHHOA4dsWjfofeYZO1rbXs8Srhv9STL7rXHhqXBYUfPjqrf&#10;3Z83MN1u3WfY7GcvxU9R7r+eyqp4LY0Z3QyPD6ASDenffLleW8GfCr48IxPoxR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9MUPHAAAA3AAAAA8AAAAAAAAAAAAAAAAAmAIAAGRy&#10;cy9kb3ducmV2LnhtbFBLBQYAAAAABAAEAPUAAACMAwAAAAA=&#10;" path="m,l5523,e" filled="f" strokeweight="1.6pt">
                    <v:path arrowok="t" o:connecttype="custom" o:connectlocs="0,0;5523,0" o:connectangles="0,0"/>
                  </v:shape>
                </v:group>
                <v:group id="Group 130" o:spid="_x0000_s1029" style="position:absolute;left:5047;top:110;width:2;height:1410" coordorigin="5047,110" coordsize="2,14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shape id="Freeform 131" o:spid="_x0000_s1030" style="position:absolute;left:5047;top:110;width:2;height:1410;visibility:visible;mso-wrap-style:square;v-text-anchor:top" coordsize="2,1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ap9cMA&#10;AADcAAAADwAAAGRycy9kb3ducmV2LnhtbESPQWsCMRCF74L/IYzgTbOuUGQ1igi2HrxUW7wOm3Gz&#10;uJnETVbXf98UCr3N8N68781q09tGPKgNtWMFs2kGgrh0uuZKwdd5P1mACBFZY+OYFLwowGY9HKyw&#10;0O7Jn/Q4xUqkEA4FKjAx+kLKUBqyGKbOEyft6lqLMa1tJXWLzxRuG5ln2Zu0WHMiGPS0M1TeTp1N&#10;kMwcZ5fcb/1Rf3fv3Z0+wr5Tajzqt0sQkfr4b/67PuhUf57D7zNpAr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9ap9cMAAADcAAAADwAAAAAAAAAAAAAAAACYAgAAZHJzL2Rv&#10;d25yZXYueG1sUEsFBgAAAAAEAAQA9QAAAIgDAAAAAA==&#10;" path="m,l,1410e" filled="f" strokeweight="1.6pt">
                    <v:path arrowok="t" o:connecttype="custom" o:connectlocs="0,110;0,1520" o:connectangles="0,0"/>
                  </v:shape>
                </v:group>
                <v:group id="Group 128" o:spid="_x0000_s1031" style="position:absolute;left:10540;top:110;width:2;height:1410" coordorigin="10540,110" coordsize="2,14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<v:shape id="Freeform 129" o:spid="_x0000_s1032" style="position:absolute;left:10540;top:110;width:2;height:1410;visibility:visible;mso-wrap-style:square;v-text-anchor:top" coordsize="2,1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OUGsUA&#10;AADcAAAADwAAAGRycy9kb3ducmV2LnhtbESPzWsCMRDF70L/hzAFb27WD6RsjSIFPw5e1JZeh810&#10;s3QziZusbv/7RhC8zfDevN+bxaq3jbhSG2rHCsZZDoK4dLrmSsHneTN6AxEissbGMSn4owCr5ctg&#10;gYV2Nz7S9RQrkUI4FKjAxOgLKUNpyGLInCdO2o9rLca0tpXULd5SuG3kJM/n0mLNiWDQ04eh8vfU&#10;2QTJzWH8PfFrf9Bf3ba70C5sOqWGr/36HUSkPj7Nj+u9TvWnM7g/kya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c5QaxQAAANwAAAAPAAAAAAAAAAAAAAAAAJgCAABkcnMv&#10;ZG93bnJldi54bWxQSwUGAAAAAAQABAD1AAAAigMAAAAA&#10;" path="m,l,1410e" filled="f" strokeweight="1.6pt">
                    <v:path arrowok="t" o:connecttype="custom" o:connectlocs="0,110;0,1520" o:connectangles="0,0"/>
                  </v:shape>
                </v:group>
                <v:group id="Group 126" o:spid="_x0000_s1033" style="position:absolute;left:5032;top:1505;width:5524;height:2" coordorigin="5032,1505" coordsize="552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<v:shape id="Freeform 127" o:spid="_x0000_s1034" style="position:absolute;left:5032;top:1505;width:5524;height:2;visibility:visible;mso-wrap-style:square;v-text-anchor:top" coordsize="55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gMrMQA&#10;AADcAAAADwAAAGRycy9kb3ducmV2LnhtbERP32vCMBB+F/wfwgl703QTRDqjbKOCQ4boRtW3o7k1&#10;1eZSmqjdf78MhL3dx/fzZovO1uJKra8cK3gcJSCIC6crLhV8fS6HUxA+IGusHZOCH/KwmPd7M0y1&#10;u/GWrrtQihjCPkUFJoQmldIXhiz6kWuII/ftWoshwraUusVbDLe1fEqSibRYcWww2NCboeK8u1gF&#10;483G7N3HcfqenbL8eHjNi2ydK/Uw6F6eQQTqwr/47l7pOH88gb9n4gV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YDKzEAAAA3AAAAA8AAAAAAAAAAAAAAAAAmAIAAGRycy9k&#10;b3ducmV2LnhtbFBLBQYAAAAABAAEAPUAAACJAwAAAAA=&#10;" path="m,l5523,e" filled="f" strokeweight="1.6pt">
                    <v:path arrowok="t" o:connecttype="custom" o:connectlocs="0,0;5523,0" o:connectangles="0,0"/>
                  </v:shape>
                </v:group>
                <w10:wrap anchorx="page"/>
              </v:group>
            </w:pict>
          </mc:Fallback>
        </mc:AlternateContent>
      </w:r>
      <w:r w:rsidR="003150C4">
        <w:rPr>
          <w:spacing w:val="-1"/>
        </w:rPr>
        <w:t xml:space="preserve">Bank </w:t>
      </w:r>
      <w:r w:rsidR="003150C4">
        <w:t xml:space="preserve">/ </w:t>
      </w:r>
      <w:r w:rsidR="003150C4">
        <w:rPr>
          <w:spacing w:val="-1"/>
        </w:rPr>
        <w:t>building</w:t>
      </w:r>
      <w:r w:rsidR="003150C4">
        <w:t xml:space="preserve"> </w:t>
      </w:r>
      <w:r w:rsidR="003150C4">
        <w:rPr>
          <w:spacing w:val="-1"/>
        </w:rPr>
        <w:t>society</w:t>
      </w:r>
      <w:r w:rsidR="003150C4">
        <w:t xml:space="preserve"> </w:t>
      </w:r>
      <w:r w:rsidR="003150C4">
        <w:rPr>
          <w:spacing w:val="-1"/>
        </w:rPr>
        <w:t>address</w:t>
      </w:r>
    </w:p>
    <w:p w:rsidR="00C3304F" w:rsidRDefault="00C3304F">
      <w:pPr>
        <w:rPr>
          <w:rFonts w:ascii="Arial" w:eastAsia="Arial" w:hAnsi="Arial" w:cs="Arial"/>
          <w:sz w:val="20"/>
          <w:szCs w:val="20"/>
        </w:rPr>
      </w:pPr>
    </w:p>
    <w:p w:rsidR="00C3304F" w:rsidRDefault="00C3304F">
      <w:pPr>
        <w:rPr>
          <w:rFonts w:ascii="Arial" w:eastAsia="Arial" w:hAnsi="Arial" w:cs="Arial"/>
          <w:sz w:val="20"/>
          <w:szCs w:val="20"/>
        </w:rPr>
      </w:pPr>
    </w:p>
    <w:p w:rsidR="00C3304F" w:rsidRDefault="00C3304F">
      <w:pPr>
        <w:rPr>
          <w:rFonts w:ascii="Arial" w:eastAsia="Arial" w:hAnsi="Arial" w:cs="Arial"/>
          <w:sz w:val="20"/>
          <w:szCs w:val="20"/>
        </w:rPr>
      </w:pPr>
    </w:p>
    <w:p w:rsidR="00C3304F" w:rsidRDefault="00C3304F">
      <w:pPr>
        <w:rPr>
          <w:rFonts w:ascii="Arial" w:eastAsia="Arial" w:hAnsi="Arial" w:cs="Arial"/>
          <w:sz w:val="20"/>
          <w:szCs w:val="20"/>
        </w:rPr>
      </w:pPr>
    </w:p>
    <w:p w:rsidR="00C3304F" w:rsidRDefault="00C3304F">
      <w:pPr>
        <w:spacing w:before="1"/>
        <w:rPr>
          <w:rFonts w:ascii="Arial" w:eastAsia="Arial" w:hAnsi="Arial" w:cs="Arial"/>
          <w:sz w:val="25"/>
          <w:szCs w:val="25"/>
        </w:rPr>
      </w:pPr>
    </w:p>
    <w:p w:rsidR="00C3304F" w:rsidRDefault="00160FFC">
      <w:pPr>
        <w:pStyle w:val="BodyText"/>
        <w:tabs>
          <w:tab w:val="left" w:pos="5040"/>
        </w:tabs>
        <w:spacing w:before="69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04680" behindDoc="1" locked="0" layoutInCell="1" allowOverlap="1">
                <wp:simplePos x="0" y="0"/>
                <wp:positionH relativeFrom="page">
                  <wp:posOffset>1835150</wp:posOffset>
                </wp:positionH>
                <wp:positionV relativeFrom="paragraph">
                  <wp:posOffset>25400</wp:posOffset>
                </wp:positionV>
                <wp:extent cx="1748155" cy="399415"/>
                <wp:effectExtent l="6350" t="6350" r="7620" b="3810"/>
                <wp:wrapNone/>
                <wp:docPr id="109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8155" cy="399415"/>
                          <a:chOff x="2890" y="40"/>
                          <a:chExt cx="2753" cy="629"/>
                        </a:xfrm>
                      </wpg:grpSpPr>
                      <wpg:grpSp>
                        <wpg:cNvPr id="110" name="Group 123"/>
                        <wpg:cNvGrpSpPr>
                          <a:grpSpLocks/>
                        </wpg:cNvGrpSpPr>
                        <wpg:grpSpPr bwMode="auto">
                          <a:xfrm>
                            <a:off x="2906" y="56"/>
                            <a:ext cx="2721" cy="2"/>
                            <a:chOff x="2906" y="56"/>
                            <a:chExt cx="2721" cy="2"/>
                          </a:xfrm>
                        </wpg:grpSpPr>
                        <wps:wsp>
                          <wps:cNvPr id="111" name="Freeform 124"/>
                          <wps:cNvSpPr>
                            <a:spLocks/>
                          </wps:cNvSpPr>
                          <wps:spPr bwMode="auto">
                            <a:xfrm>
                              <a:off x="2906" y="56"/>
                              <a:ext cx="2721" cy="2"/>
                            </a:xfrm>
                            <a:custGeom>
                              <a:avLst/>
                              <a:gdLst>
                                <a:gd name="T0" fmla="+- 0 2906 2906"/>
                                <a:gd name="T1" fmla="*/ T0 w 2721"/>
                                <a:gd name="T2" fmla="+- 0 5627 2906"/>
                                <a:gd name="T3" fmla="*/ T2 w 27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21">
                                  <a:moveTo>
                                    <a:pt x="0" y="0"/>
                                  </a:moveTo>
                                  <a:lnTo>
                                    <a:pt x="2721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121"/>
                        <wpg:cNvGrpSpPr>
                          <a:grpSpLocks/>
                        </wpg:cNvGrpSpPr>
                        <wpg:grpSpPr bwMode="auto">
                          <a:xfrm>
                            <a:off x="2921" y="71"/>
                            <a:ext cx="2" cy="582"/>
                            <a:chOff x="2921" y="71"/>
                            <a:chExt cx="2" cy="582"/>
                          </a:xfrm>
                        </wpg:grpSpPr>
                        <wps:wsp>
                          <wps:cNvPr id="113" name="Freeform 122"/>
                          <wps:cNvSpPr>
                            <a:spLocks/>
                          </wps:cNvSpPr>
                          <wps:spPr bwMode="auto">
                            <a:xfrm>
                              <a:off x="2921" y="71"/>
                              <a:ext cx="2" cy="582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582"/>
                                <a:gd name="T2" fmla="+- 0 653 71"/>
                                <a:gd name="T3" fmla="*/ 653 h 5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2">
                                  <a:moveTo>
                                    <a:pt x="0" y="0"/>
                                  </a:moveTo>
                                  <a:lnTo>
                                    <a:pt x="0" y="582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119"/>
                        <wpg:cNvGrpSpPr>
                          <a:grpSpLocks/>
                        </wpg:cNvGrpSpPr>
                        <wpg:grpSpPr bwMode="auto">
                          <a:xfrm>
                            <a:off x="2906" y="638"/>
                            <a:ext cx="2721" cy="2"/>
                            <a:chOff x="2906" y="638"/>
                            <a:chExt cx="2721" cy="2"/>
                          </a:xfrm>
                        </wpg:grpSpPr>
                        <wps:wsp>
                          <wps:cNvPr id="115" name="Freeform 120"/>
                          <wps:cNvSpPr>
                            <a:spLocks/>
                          </wps:cNvSpPr>
                          <wps:spPr bwMode="auto">
                            <a:xfrm>
                              <a:off x="2906" y="638"/>
                              <a:ext cx="2721" cy="2"/>
                            </a:xfrm>
                            <a:custGeom>
                              <a:avLst/>
                              <a:gdLst>
                                <a:gd name="T0" fmla="+- 0 2906 2906"/>
                                <a:gd name="T1" fmla="*/ T0 w 2721"/>
                                <a:gd name="T2" fmla="+- 0 5627 2906"/>
                                <a:gd name="T3" fmla="*/ T2 w 27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21">
                                  <a:moveTo>
                                    <a:pt x="0" y="0"/>
                                  </a:moveTo>
                                  <a:lnTo>
                                    <a:pt x="2721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117"/>
                        <wpg:cNvGrpSpPr>
                          <a:grpSpLocks/>
                        </wpg:cNvGrpSpPr>
                        <wpg:grpSpPr bwMode="auto">
                          <a:xfrm>
                            <a:off x="3369" y="71"/>
                            <a:ext cx="2" cy="582"/>
                            <a:chOff x="3369" y="71"/>
                            <a:chExt cx="2" cy="582"/>
                          </a:xfrm>
                        </wpg:grpSpPr>
                        <wps:wsp>
                          <wps:cNvPr id="117" name="Freeform 118"/>
                          <wps:cNvSpPr>
                            <a:spLocks/>
                          </wps:cNvSpPr>
                          <wps:spPr bwMode="auto">
                            <a:xfrm>
                              <a:off x="3369" y="71"/>
                              <a:ext cx="2" cy="582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582"/>
                                <a:gd name="T2" fmla="+- 0 653 71"/>
                                <a:gd name="T3" fmla="*/ 653 h 5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2">
                                  <a:moveTo>
                                    <a:pt x="0" y="0"/>
                                  </a:moveTo>
                                  <a:lnTo>
                                    <a:pt x="0" y="582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15"/>
                        <wpg:cNvGrpSpPr>
                          <a:grpSpLocks/>
                        </wpg:cNvGrpSpPr>
                        <wpg:grpSpPr bwMode="auto">
                          <a:xfrm>
                            <a:off x="3818" y="71"/>
                            <a:ext cx="2" cy="582"/>
                            <a:chOff x="3818" y="71"/>
                            <a:chExt cx="2" cy="582"/>
                          </a:xfrm>
                        </wpg:grpSpPr>
                        <wps:wsp>
                          <wps:cNvPr id="119" name="Freeform 116"/>
                          <wps:cNvSpPr>
                            <a:spLocks/>
                          </wps:cNvSpPr>
                          <wps:spPr bwMode="auto">
                            <a:xfrm>
                              <a:off x="3818" y="71"/>
                              <a:ext cx="2" cy="582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582"/>
                                <a:gd name="T2" fmla="+- 0 653 71"/>
                                <a:gd name="T3" fmla="*/ 653 h 5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2">
                                  <a:moveTo>
                                    <a:pt x="0" y="0"/>
                                  </a:moveTo>
                                  <a:lnTo>
                                    <a:pt x="0" y="582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113"/>
                        <wpg:cNvGrpSpPr>
                          <a:grpSpLocks/>
                        </wpg:cNvGrpSpPr>
                        <wpg:grpSpPr bwMode="auto">
                          <a:xfrm>
                            <a:off x="4265" y="71"/>
                            <a:ext cx="2" cy="582"/>
                            <a:chOff x="4265" y="71"/>
                            <a:chExt cx="2" cy="582"/>
                          </a:xfrm>
                        </wpg:grpSpPr>
                        <wps:wsp>
                          <wps:cNvPr id="121" name="Freeform 114"/>
                          <wps:cNvSpPr>
                            <a:spLocks/>
                          </wps:cNvSpPr>
                          <wps:spPr bwMode="auto">
                            <a:xfrm>
                              <a:off x="4265" y="71"/>
                              <a:ext cx="2" cy="582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582"/>
                                <a:gd name="T2" fmla="+- 0 653 71"/>
                                <a:gd name="T3" fmla="*/ 653 h 5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2">
                                  <a:moveTo>
                                    <a:pt x="0" y="0"/>
                                  </a:moveTo>
                                  <a:lnTo>
                                    <a:pt x="0" y="582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111"/>
                        <wpg:cNvGrpSpPr>
                          <a:grpSpLocks/>
                        </wpg:cNvGrpSpPr>
                        <wpg:grpSpPr bwMode="auto">
                          <a:xfrm>
                            <a:off x="4715" y="71"/>
                            <a:ext cx="2" cy="582"/>
                            <a:chOff x="4715" y="71"/>
                            <a:chExt cx="2" cy="582"/>
                          </a:xfrm>
                        </wpg:grpSpPr>
                        <wps:wsp>
                          <wps:cNvPr id="123" name="Freeform 112"/>
                          <wps:cNvSpPr>
                            <a:spLocks/>
                          </wps:cNvSpPr>
                          <wps:spPr bwMode="auto">
                            <a:xfrm>
                              <a:off x="4715" y="71"/>
                              <a:ext cx="2" cy="582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582"/>
                                <a:gd name="T2" fmla="+- 0 653 71"/>
                                <a:gd name="T3" fmla="*/ 653 h 5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2">
                                  <a:moveTo>
                                    <a:pt x="0" y="0"/>
                                  </a:moveTo>
                                  <a:lnTo>
                                    <a:pt x="0" y="582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09"/>
                        <wpg:cNvGrpSpPr>
                          <a:grpSpLocks/>
                        </wpg:cNvGrpSpPr>
                        <wpg:grpSpPr bwMode="auto">
                          <a:xfrm>
                            <a:off x="5163" y="71"/>
                            <a:ext cx="2" cy="582"/>
                            <a:chOff x="5163" y="71"/>
                            <a:chExt cx="2" cy="582"/>
                          </a:xfrm>
                        </wpg:grpSpPr>
                        <wps:wsp>
                          <wps:cNvPr id="125" name="Freeform 110"/>
                          <wps:cNvSpPr>
                            <a:spLocks/>
                          </wps:cNvSpPr>
                          <wps:spPr bwMode="auto">
                            <a:xfrm>
                              <a:off x="5163" y="71"/>
                              <a:ext cx="2" cy="582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582"/>
                                <a:gd name="T2" fmla="+- 0 653 71"/>
                                <a:gd name="T3" fmla="*/ 653 h 5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2">
                                  <a:moveTo>
                                    <a:pt x="0" y="0"/>
                                  </a:moveTo>
                                  <a:lnTo>
                                    <a:pt x="0" y="582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07"/>
                        <wpg:cNvGrpSpPr>
                          <a:grpSpLocks/>
                        </wpg:cNvGrpSpPr>
                        <wpg:grpSpPr bwMode="auto">
                          <a:xfrm>
                            <a:off x="5612" y="71"/>
                            <a:ext cx="2" cy="582"/>
                            <a:chOff x="5612" y="71"/>
                            <a:chExt cx="2" cy="582"/>
                          </a:xfrm>
                        </wpg:grpSpPr>
                        <wps:wsp>
                          <wps:cNvPr id="127" name="Freeform 108"/>
                          <wps:cNvSpPr>
                            <a:spLocks/>
                          </wps:cNvSpPr>
                          <wps:spPr bwMode="auto">
                            <a:xfrm>
                              <a:off x="5612" y="71"/>
                              <a:ext cx="2" cy="582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582"/>
                                <a:gd name="T2" fmla="+- 0 653 71"/>
                                <a:gd name="T3" fmla="*/ 653 h 5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2">
                                  <a:moveTo>
                                    <a:pt x="0" y="0"/>
                                  </a:moveTo>
                                  <a:lnTo>
                                    <a:pt x="0" y="582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" o:spid="_x0000_s1026" style="position:absolute;margin-left:144.5pt;margin-top:2pt;width:137.65pt;height:31.45pt;z-index:-11800;mso-position-horizontal-relative:page" coordorigin="2890,40" coordsize="2753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">
                <v:group id="Group 123" o:spid="_x0000_s1027" style="position:absolute;left:2906;top:56;width:2721;height:2" coordorigin="2906,56" coordsize="272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124" o:spid="_x0000_s1028" style="position:absolute;left:2906;top:56;width:2721;height:2;visibility:visible;mso-wrap-style:square;v-text-anchor:top" coordsize="27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YpLcEA&#10;AADcAAAADwAAAGRycy9kb3ducmV2LnhtbERPzYrCMBC+L/gOYQQvi6b1sCzVKCIUZEHZVR9gaMam&#10;2ExKEtvu2xthYW/z8f3OejvaVvTkQ+NYQb7IQBBXTjdcK7heyvkniBCRNbaOScEvBdhuJm9rLLQb&#10;+If6c6xFCuFQoAITY1dIGSpDFsPCdcSJuzlvMSboa6k9DinctnKZZR/SYsOpwWBHe0PV/fywCnbH&#10;L38a2hvhu+6/T31emuO+VGo2HXcrEJHG+C/+cx90mp/n8HomXS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WKS3BAAAA3AAAAA8AAAAAAAAAAAAAAAAAmAIAAGRycy9kb3du&#10;cmV2LnhtbFBLBQYAAAAABAAEAPUAAACGAwAAAAA=&#10;" path="m,l2721,e" filled="f" strokeweight="1.6pt">
                    <v:path arrowok="t" o:connecttype="custom" o:connectlocs="0,0;2721,0" o:connectangles="0,0"/>
                  </v:shape>
                </v:group>
                <v:group id="Group 121" o:spid="_x0000_s1029" style="position:absolute;left:2921;top:71;width:2;height:582" coordorigin="2921,71" coordsize="2,5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<v:shape id="Freeform 122" o:spid="_x0000_s1030" style="position:absolute;left:2921;top:71;width:2;height:582;visibility:visible;mso-wrap-style:square;v-text-anchor:top" coordsize="2,5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IX08UA&#10;AADcAAAADwAAAGRycy9kb3ducmV2LnhtbESPzWrDMBCE74W+g9hCb43sFkpwIofgUii9OE3yAIu0&#10;8U+slbFU28nTR4VCbrvMzLez681sOzHS4BvHCtJFAoJYO9NwpeB4+HxZgvAB2WDnmBRcyMMmf3xY&#10;Y2bcxD807kMlIoR9hgrqEPpMSq9rsugXrieO2skNFkNch0qaAacIt518TZJ3abHheKHGnoqa9Hn/&#10;ayPl2231zh7L4hB0k7Ttx+TLq1LPT/N2BSLQHO7m//SXifXTN/h7Jk4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MhfTxQAAANwAAAAPAAAAAAAAAAAAAAAAAJgCAABkcnMv&#10;ZG93bnJldi54bWxQSwUGAAAAAAQABAD1AAAAigMAAAAA&#10;" path="m,l,582e" filled="f" strokeweight="1.6pt">
                    <v:path arrowok="t" o:connecttype="custom" o:connectlocs="0,71;0,653" o:connectangles="0,0"/>
                  </v:shape>
                </v:group>
                <v:group id="Group 119" o:spid="_x0000_s1031" style="position:absolute;left:2906;top:638;width:2721;height:2" coordorigin="2906,638" coordsize="272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120" o:spid="_x0000_s1032" style="position:absolute;left:2906;top:638;width:2721;height:2;visibility:visible;mso-wrap-style:square;v-text-anchor:top" coordsize="27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0vLsEA&#10;AADcAAAADwAAAGRycy9kb3ducmV2LnhtbERP3WrCMBS+H/gO4QjeDE0rbIxqFBEKIiib8wEOzbEp&#10;NicliW19+2Uw2N35+H7PejvaVvTkQ+NYQb7IQBBXTjdcK7h+l/MPECEia2wdk4InBdhuJi9rLLQb&#10;+Iv6S6xFCuFQoAITY1dIGSpDFsPCdcSJuzlvMSboa6k9DinctnKZZe/SYsOpwWBHe0PV/fKwCnan&#10;oz8P7Y3wVfef5z4vzWlfKjWbjrsViEhj/Bf/uQ86zc/f4PeZdIHc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tLy7BAAAA3AAAAA8AAAAAAAAAAAAAAAAAmAIAAGRycy9kb3du&#10;cmV2LnhtbFBLBQYAAAAABAAEAPUAAACGAwAAAAA=&#10;" path="m,l2721,e" filled="f" strokeweight="1.6pt">
                    <v:path arrowok="t" o:connecttype="custom" o:connectlocs="0,0;2721,0" o:connectangles="0,0"/>
                  </v:shape>
                </v:group>
                <v:group id="Group 117" o:spid="_x0000_s1033" style="position:absolute;left:3369;top:71;width:2;height:582" coordorigin="3369,71" coordsize="2,5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118" o:spid="_x0000_s1034" style="position:absolute;left:3369;top:71;width:2;height:582;visibility:visible;mso-wrap-style:square;v-text-anchor:top" coordsize="2,5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kR0MUA&#10;AADcAAAADwAAAGRycy9kb3ducmV2LnhtbESPzWrDMBCE74W+g9hCb43sHtrgRA7BpVB6cZrkARZp&#10;459YK2OptpOnjwqF3HaZmW9n15vZdmKkwTeOFaSLBASxdqbhSsHx8PmyBOEDssHOMSm4kIdN/viw&#10;xsy4iX9o3IdKRAj7DBXUIfSZlF7XZNEvXE8ctZMbLIa4DpU0A04Rbjv5miRv0mLD8UKNPRU16fP+&#10;10bKt9vqnT2WxSHoJmnbj8mXV6Wen+btCkSgOdzN/+kvE+un7/D3TJx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CRHQxQAAANwAAAAPAAAAAAAAAAAAAAAAAJgCAABkcnMv&#10;ZG93bnJldi54bWxQSwUGAAAAAAQABAD1AAAAigMAAAAA&#10;" path="m,l,582e" filled="f" strokeweight="1.6pt">
                    <v:path arrowok="t" o:connecttype="custom" o:connectlocs="0,71;0,653" o:connectangles="0,0"/>
                  </v:shape>
                </v:group>
                <v:group id="Group 115" o:spid="_x0000_s1035" style="position:absolute;left:3818;top:71;width:2;height:582" coordorigin="3818,71" coordsize="2,5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116" o:spid="_x0000_s1036" style="position:absolute;left:3818;top:71;width:2;height:582;visibility:visible;mso-wrap-style:square;v-text-anchor:top" coordsize="2,5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ogOcUA&#10;AADcAAAADwAAAGRycy9kb3ducmV2LnhtbESPzWrDMBCE74W+g9hCb43sHkrjRA7BpVB6cZrkARZp&#10;459YK2OptpOnjwqF3HaZmW9n15vZdmKkwTeOFaSLBASxdqbhSsHx8PnyDsIHZIOdY1JwIQ+b/PFh&#10;jZlxE//QuA+ViBD2GSqoQ+gzKb2uyaJfuJ44aic3WAxxHSppBpwi3HbyNUnepMWG44Uaeypq0uf9&#10;r42Ub7fVO3ssi0PQTdK2H5Mvr0o9P83bFYhAc7ib/9NfJtZPl/D3TJx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2iA5xQAAANwAAAAPAAAAAAAAAAAAAAAAAJgCAABkcnMv&#10;ZG93bnJldi54bWxQSwUGAAAAAAQABAD1AAAAigMAAAAA&#10;" path="m,l,582e" filled="f" strokeweight="1.6pt">
                    <v:path arrowok="t" o:connecttype="custom" o:connectlocs="0,71;0,653" o:connectangles="0,0"/>
                  </v:shape>
                </v:group>
                <v:group id="Group 113" o:spid="_x0000_s1037" style="position:absolute;left:4265;top:71;width:2;height:582" coordorigin="4265,71" coordsize="2,5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eeform 114" o:spid="_x0000_s1038" style="position:absolute;left:4265;top:71;width:2;height:582;visibility:visible;mso-wrap-style:square;v-text-anchor:top" coordsize="2,5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mgsQA&#10;AADcAAAADwAAAGRycy9kb3ducmV2LnhtbESPQWvCQBCF74L/YRnBm27iQUp0FYkIpZfY6A8Ydsck&#10;mp0N2a1J++u7QqG3Gd5737zZ7kfbiif1vnGsIF0mIIi1Mw1XCq6X0+INhA/IBlvHpOCbPOx308kW&#10;M+MG/qRnGSoRIewzVFCH0GVSel2TRb90HXHUbq63GOLaV9L0OES4beUqSdbSYsPxQo0d5TXpR/ll&#10;I+XDHfTZXov8EnST3O/HwRc/Ss1n42EDItAY/s1/6XcT669SeD0TJ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A5oLEAAAA3AAAAA8AAAAAAAAAAAAAAAAAmAIAAGRycy9k&#10;b3ducmV2LnhtbFBLBQYAAAAABAAEAPUAAACJAwAAAAA=&#10;" path="m,l,582e" filled="f" strokeweight="1.6pt">
                    <v:path arrowok="t" o:connecttype="custom" o:connectlocs="0,71;0,653" o:connectangles="0,0"/>
                  </v:shape>
                </v:group>
                <v:group id="Group 111" o:spid="_x0000_s1039" style="position:absolute;left:4715;top:71;width:2;height:582" coordorigin="4715,71" coordsize="2,5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112" o:spid="_x0000_s1040" style="position:absolute;left:4715;top:71;width:2;height:582;visibility:visible;mso-wrap-style:square;v-text-anchor:top" coordsize="2,5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7dbsQA&#10;AADcAAAADwAAAGRycy9kb3ducmV2LnhtbESP0WrCQBBF3wv+wzJC3+rGFIpEV5FIQXyJVT9g2B2T&#10;aHY2ZLdJ2q93CwXfZrj3nrmz2oy2ET11vnasYD5LQBBrZ2ouFVzOn28LED4gG2wck4If8rBZT15W&#10;mBk38Bf1p1CKCGGfoYIqhDaT0uuKLPqZa4mjdnWdxRDXrpSmwyHCbSPTJPmQFmuOFypsKa9I30/f&#10;NlIObquP9lLk56Dr5HbbDb74Vep1Om6XIAKN4Wn+T+9NrJ++w98zcQK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e3W7EAAAA3AAAAA8AAAAAAAAAAAAAAAAAmAIAAGRycy9k&#10;b3ducmV2LnhtbFBLBQYAAAAABAAEAPUAAACJAwAAAAA=&#10;" path="m,l,582e" filled="f" strokeweight="1.6pt">
                    <v:path arrowok="t" o:connecttype="custom" o:connectlocs="0,71;0,653" o:connectangles="0,0"/>
                  </v:shape>
                </v:group>
                <v:group id="Group 109" o:spid="_x0000_s1041" style="position:absolute;left:5163;top:71;width:2;height:582" coordorigin="5163,71" coordsize="2,5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eeform 110" o:spid="_x0000_s1042" style="position:absolute;left:5163;top:71;width:2;height:582;visibility:visible;mso-wrap-style:square;v-text-anchor:top" coordsize="2,5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vggcQA&#10;AADcAAAADwAAAGRycy9kb3ducmV2LnhtbESP0WrCQBBF3wv+wzJC3+rGQItEV5FIQXyJVT9g2B2T&#10;aHY2ZLdJ2q93CwXfZrj3nrmz2oy2ET11vnasYD5LQBBrZ2ouFVzOn28LED4gG2wck4If8rBZT15W&#10;mBk38Bf1p1CKCGGfoYIqhDaT0uuKLPqZa4mjdnWdxRDXrpSmwyHCbSPTJPmQFmuOFypsKa9I30/f&#10;NlIObquP9lLk56Dr5HbbDb74Vep1Om6XIAKN4Wn+T+9NrJ++w98zcQK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74IHEAAAA3AAAAA8AAAAAAAAAAAAAAAAAmAIAAGRycy9k&#10;b3ducmV2LnhtbFBLBQYAAAAABAAEAPUAAACJAwAAAAA=&#10;" path="m,l,582e" filled="f" strokeweight="1.6pt">
                    <v:path arrowok="t" o:connecttype="custom" o:connectlocs="0,71;0,653" o:connectangles="0,0"/>
                  </v:shape>
                </v:group>
                <v:group id="Group 107" o:spid="_x0000_s1043" style="position:absolute;left:5612;top:71;width:2;height:582" coordorigin="5612,71" coordsize="2,5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shape id="Freeform 108" o:spid="_x0000_s1044" style="position:absolute;left:5612;top:71;width:2;height:582;visibility:visible;mso-wrap-style:square;v-text-anchor:top" coordsize="2,5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XbbcQA&#10;AADcAAAADwAAAGRycy9kb3ducmV2LnhtbESPQWvCQBCF7wX/wzJCb3VjDq1EV5FIQbzEqj9g2B2T&#10;aHY2ZLdJ2l/vFgreZnjvffNmtRltI3rqfO1YwXyWgCDWztRcKricP98WIHxANtg4JgU/5GGznrys&#10;MDNu4C/qT6EUEcI+QwVVCG0mpdcVWfQz1xJH7eo6iyGuXSlNh0OE20amSfIuLdYcL1TYUl6Rvp++&#10;baQc3FYf7aXIz0HXye22G3zxq9TrdNwuQQQaw9P8n96bWD/9gL9n4gR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l223EAAAA3AAAAA8AAAAAAAAAAAAAAAAAmAIAAGRycy9k&#10;b3ducmV2LnhtbFBLBQYAAAAABAAEAPUAAACJAwAAAAA=&#10;" path="m,l,582e" filled="f" strokeweight="1.6pt">
                    <v:path arrowok="t" o:connecttype="custom" o:connectlocs="0,71;0,653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04" behindDoc="0" locked="0" layoutInCell="1" allowOverlap="1">
                <wp:simplePos x="0" y="0"/>
                <wp:positionH relativeFrom="page">
                  <wp:posOffset>4265295</wp:posOffset>
                </wp:positionH>
                <wp:positionV relativeFrom="paragraph">
                  <wp:posOffset>25400</wp:posOffset>
                </wp:positionV>
                <wp:extent cx="2446020" cy="399415"/>
                <wp:effectExtent l="7620" t="6350" r="3810" b="3810"/>
                <wp:wrapNone/>
                <wp:docPr id="100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6020" cy="399415"/>
                          <a:chOff x="6717" y="40"/>
                          <a:chExt cx="3852" cy="629"/>
                        </a:xfrm>
                      </wpg:grpSpPr>
                      <wpg:grpSp>
                        <wpg:cNvPr id="101" name="Group 104"/>
                        <wpg:cNvGrpSpPr>
                          <a:grpSpLocks/>
                        </wpg:cNvGrpSpPr>
                        <wpg:grpSpPr bwMode="auto">
                          <a:xfrm>
                            <a:off x="6733" y="56"/>
                            <a:ext cx="3820" cy="2"/>
                            <a:chOff x="6733" y="56"/>
                            <a:chExt cx="3820" cy="2"/>
                          </a:xfrm>
                        </wpg:grpSpPr>
                        <wps:wsp>
                          <wps:cNvPr id="102" name="Freeform 105"/>
                          <wps:cNvSpPr>
                            <a:spLocks/>
                          </wps:cNvSpPr>
                          <wps:spPr bwMode="auto">
                            <a:xfrm>
                              <a:off x="6733" y="56"/>
                              <a:ext cx="3820" cy="2"/>
                            </a:xfrm>
                            <a:custGeom>
                              <a:avLst/>
                              <a:gdLst>
                                <a:gd name="T0" fmla="+- 0 6733 6733"/>
                                <a:gd name="T1" fmla="*/ T0 w 3820"/>
                                <a:gd name="T2" fmla="+- 0 10553 6733"/>
                                <a:gd name="T3" fmla="*/ T2 w 38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20">
                                  <a:moveTo>
                                    <a:pt x="0" y="0"/>
                                  </a:moveTo>
                                  <a:lnTo>
                                    <a:pt x="382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102"/>
                        <wpg:cNvGrpSpPr>
                          <a:grpSpLocks/>
                        </wpg:cNvGrpSpPr>
                        <wpg:grpSpPr bwMode="auto">
                          <a:xfrm>
                            <a:off x="6748" y="71"/>
                            <a:ext cx="2" cy="582"/>
                            <a:chOff x="6748" y="71"/>
                            <a:chExt cx="2" cy="582"/>
                          </a:xfrm>
                        </wpg:grpSpPr>
                        <wps:wsp>
                          <wps:cNvPr id="104" name="Freeform 103"/>
                          <wps:cNvSpPr>
                            <a:spLocks/>
                          </wps:cNvSpPr>
                          <wps:spPr bwMode="auto">
                            <a:xfrm>
                              <a:off x="6748" y="71"/>
                              <a:ext cx="2" cy="582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582"/>
                                <a:gd name="T2" fmla="+- 0 653 71"/>
                                <a:gd name="T3" fmla="*/ 653 h 5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2">
                                  <a:moveTo>
                                    <a:pt x="0" y="0"/>
                                  </a:moveTo>
                                  <a:lnTo>
                                    <a:pt x="0" y="582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00"/>
                        <wpg:cNvGrpSpPr>
                          <a:grpSpLocks/>
                        </wpg:cNvGrpSpPr>
                        <wpg:grpSpPr bwMode="auto">
                          <a:xfrm>
                            <a:off x="6733" y="638"/>
                            <a:ext cx="3820" cy="2"/>
                            <a:chOff x="6733" y="638"/>
                            <a:chExt cx="3820" cy="2"/>
                          </a:xfrm>
                        </wpg:grpSpPr>
                        <wps:wsp>
                          <wps:cNvPr id="106" name="Freeform 101"/>
                          <wps:cNvSpPr>
                            <a:spLocks/>
                          </wps:cNvSpPr>
                          <wps:spPr bwMode="auto">
                            <a:xfrm>
                              <a:off x="6733" y="638"/>
                              <a:ext cx="3820" cy="2"/>
                            </a:xfrm>
                            <a:custGeom>
                              <a:avLst/>
                              <a:gdLst>
                                <a:gd name="T0" fmla="+- 0 6733 6733"/>
                                <a:gd name="T1" fmla="*/ T0 w 3820"/>
                                <a:gd name="T2" fmla="+- 0 10553 6733"/>
                                <a:gd name="T3" fmla="*/ T2 w 38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20">
                                  <a:moveTo>
                                    <a:pt x="0" y="0"/>
                                  </a:moveTo>
                                  <a:lnTo>
                                    <a:pt x="382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98"/>
                        <wpg:cNvGrpSpPr>
                          <a:grpSpLocks/>
                        </wpg:cNvGrpSpPr>
                        <wpg:grpSpPr bwMode="auto">
                          <a:xfrm>
                            <a:off x="10538" y="71"/>
                            <a:ext cx="2" cy="582"/>
                            <a:chOff x="10538" y="71"/>
                            <a:chExt cx="2" cy="582"/>
                          </a:xfrm>
                        </wpg:grpSpPr>
                        <wps:wsp>
                          <wps:cNvPr id="108" name="Freeform 99"/>
                          <wps:cNvSpPr>
                            <a:spLocks/>
                          </wps:cNvSpPr>
                          <wps:spPr bwMode="auto">
                            <a:xfrm>
                              <a:off x="10538" y="71"/>
                              <a:ext cx="2" cy="582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582"/>
                                <a:gd name="T2" fmla="+- 0 653 71"/>
                                <a:gd name="T3" fmla="*/ 653 h 5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2">
                                  <a:moveTo>
                                    <a:pt x="0" y="0"/>
                                  </a:moveTo>
                                  <a:lnTo>
                                    <a:pt x="0" y="582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026" style="position:absolute;margin-left:335.85pt;margin-top:2pt;width:192.6pt;height:31.45pt;z-index:1504;mso-position-horizontal-relative:page" coordorigin="6717,40" coordsize="3852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">
                <v:group id="Group 104" o:spid="_x0000_s1027" style="position:absolute;left:6733;top:56;width:3820;height:2" coordorigin="6733,56" coordsize="38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105" o:spid="_x0000_s1028" style="position:absolute;left:6733;top:56;width:3820;height:2;visibility:visible;mso-wrap-style:square;v-text-anchor:top" coordsize="38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do2MMA&#10;AADcAAAADwAAAGRycy9kb3ducmV2LnhtbERPS2sCMRC+F/wPYYTeatY9qN0apT4KIkXsVnoekunu&#10;0s1kSaKu/94UCr3Nx/ec+bK3rbiQD41jBeNRBoJYO9NwpeD0+fY0AxEissHWMSm4UYDlYvAwx8K4&#10;K3/QpYyVSCEcClRQx9gVUgZdk8Uwch1x4r6dtxgT9JU0Hq8p3LYyz7KJtNhwaqixo3VN+qc8WwUH&#10;fztPV9vTpvp63m/GWs/K/Piu1OOwf30BEamP/+I/986k+VkOv8+kC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8do2MMAAADcAAAADwAAAAAAAAAAAAAAAACYAgAAZHJzL2Rv&#10;d25yZXYueG1sUEsFBgAAAAAEAAQA9QAAAIgDAAAAAA==&#10;" path="m,l3820,e" filled="f" strokeweight="1.6pt">
                    <v:path arrowok="t" o:connecttype="custom" o:connectlocs="0,0;3820,0" o:connectangles="0,0"/>
                  </v:shape>
                </v:group>
                <v:group id="Group 102" o:spid="_x0000_s1029" style="position:absolute;left:6748;top:71;width:2;height:582" coordorigin="6748,71" coordsize="2,5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103" o:spid="_x0000_s1030" style="position:absolute;left:6748;top:71;width:2;height:582;visibility:visible;mso-wrap-style:square;v-text-anchor:top" coordsize="2,5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IZesIA&#10;AADcAAAADwAAAGRycy9kb3ducmV2LnhtbESP3YrCMBCF74V9hzAL3mmiiEg1irgsLHvj7wMMydhW&#10;m0lpou3u0xtB8G6Gc843ZxarzlXiTk0oPWsYDRUIYuNtybmG0/F7MAMRIrLFyjNp+KMAq+VHb4GZ&#10;9S3v6X6IuUgQDhlqKGKsMymDKchhGPqaOGln3ziMaW1yaRtsE9xVcqzUVDosOV0osKZNQeZ6uLlE&#10;+fVrs3On7eYYTakul682bP+17n926zmISF18m1/pH5vqqwk8n0kT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Ahl6wgAAANwAAAAPAAAAAAAAAAAAAAAAAJgCAABkcnMvZG93&#10;bnJldi54bWxQSwUGAAAAAAQABAD1AAAAhwMAAAAA&#10;" path="m,l,582e" filled="f" strokeweight="1.6pt">
                    <v:path arrowok="t" o:connecttype="custom" o:connectlocs="0,71;0,653" o:connectangles="0,0"/>
                  </v:shape>
                </v:group>
                <v:group id="Group 100" o:spid="_x0000_s1031" style="position:absolute;left:6733;top:638;width:3820;height:2" coordorigin="6733,638" coordsize="38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101" o:spid="_x0000_s1032" style="position:absolute;left:6733;top:638;width:3820;height:2;visibility:visible;mso-wrap-style:square;v-text-anchor:top" coordsize="38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xu28MA&#10;AADcAAAADwAAAGRycy9kb3ducmV2LnhtbERPTWsCMRC9C/6HMIXealYP1q5GqbWFIiJ1Fc9DMt1d&#10;upksSdT13xuh4G0e73Nmi8424kw+1I4VDAcZCGLtTM2lgsP+62UCIkRkg41jUnClAIt5vzfD3LgL&#10;7+hcxFKkEA45KqhibHMpg67IYhi4ljhxv85bjAn6UhqPlxRuGznKsrG0WHNqqLClj4r0X3GyCrb+&#10;enpdfh5W5fFtvRpqPSlGPxulnp+69ymISF18iP/d3ybNz8ZwfyZd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xu28MAAADcAAAADwAAAAAAAAAAAAAAAACYAgAAZHJzL2Rv&#10;d25yZXYueG1sUEsFBgAAAAAEAAQA9QAAAIgDAAAAAA==&#10;" path="m,l3820,e" filled="f" strokeweight="1.6pt">
                    <v:path arrowok="t" o:connecttype="custom" o:connectlocs="0,0;3820,0" o:connectangles="0,0"/>
                  </v:shape>
                </v:group>
                <v:group id="Group 98" o:spid="_x0000_s1033" style="position:absolute;left:10538;top:71;width:2;height:582" coordorigin="10538,71" coordsize="2,5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99" o:spid="_x0000_s1034" style="position:absolute;left:10538;top:71;width:2;height:582;visibility:visible;mso-wrap-style:square;v-text-anchor:top" coordsize="2,5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8Tf8QA&#10;AADcAAAADwAAAGRycy9kb3ducmV2LnhtbESPzWoDMQyE74W8g1Ggt8ZOD6Vs4iwhJRB6SZvkAYSt&#10;7E/X8rJ2sts+fXUo9DZCo08z63IKnbrTkJrIFpYLA4rYRd9wZeFy3j+9gkoZ2WMXmSx8U4JyM3tY&#10;Y+HjyJ90P+VKCYRTgRbqnPtC6+RqCpgWsSeW3TUOAbOMQ6X9gKPAQ6efjXnRARuWDzX2tKvJfZ1u&#10;QSjvces+wuW4O2fXmLZ9G9Pxx9rH+bRdgco05X/z3/XBS3wjaaWMKN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PE3/EAAAA3AAAAA8AAAAAAAAAAAAAAAAAmAIAAGRycy9k&#10;b3ducmV2LnhtbFBLBQYAAAAABAAEAPUAAACJAwAAAAA=&#10;" path="m,l,582e" filled="f" strokeweight="1.6pt">
                    <v:path arrowok="t" o:connecttype="custom" o:connectlocs="0,71;0,653" o:connectangles="0,0"/>
                  </v:shape>
                </v:group>
                <w10:wrap anchorx="page"/>
              </v:group>
            </w:pict>
          </mc:Fallback>
        </mc:AlternateContent>
      </w:r>
      <w:r w:rsidR="003150C4">
        <w:rPr>
          <w:spacing w:val="-1"/>
        </w:rPr>
        <w:t>Sort</w:t>
      </w:r>
      <w:r w:rsidR="003150C4">
        <w:rPr>
          <w:spacing w:val="-5"/>
        </w:rPr>
        <w:t xml:space="preserve"> </w:t>
      </w:r>
      <w:r w:rsidR="003150C4">
        <w:rPr>
          <w:spacing w:val="-1"/>
        </w:rPr>
        <w:t>code</w:t>
      </w:r>
      <w:r w:rsidR="003150C4">
        <w:rPr>
          <w:spacing w:val="-1"/>
        </w:rPr>
        <w:tab/>
        <w:t>Account</w:t>
      </w:r>
    </w:p>
    <w:p w:rsidR="00C3304F" w:rsidRDefault="003150C4">
      <w:pPr>
        <w:pStyle w:val="BodyText"/>
        <w:ind w:left="473"/>
        <w:jc w:val="center"/>
      </w:pPr>
      <w:proofErr w:type="gramStart"/>
      <w:r>
        <w:rPr>
          <w:spacing w:val="-1"/>
        </w:rPr>
        <w:t>number</w:t>
      </w:r>
      <w:proofErr w:type="gramEnd"/>
    </w:p>
    <w:p w:rsidR="00C3304F" w:rsidRDefault="00C3304F">
      <w:pPr>
        <w:spacing w:before="2"/>
        <w:rPr>
          <w:rFonts w:ascii="Arial" w:eastAsia="Arial" w:hAnsi="Arial" w:cs="Arial"/>
          <w:sz w:val="15"/>
          <w:szCs w:val="15"/>
        </w:rPr>
      </w:pPr>
    </w:p>
    <w:p w:rsidR="00C3304F" w:rsidRDefault="00160FFC">
      <w:pPr>
        <w:spacing w:before="69"/>
        <w:ind w:left="931" w:right="5180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28" behindDoc="0" locked="0" layoutInCell="1" allowOverlap="1">
                <wp:simplePos x="0" y="0"/>
                <wp:positionH relativeFrom="page">
                  <wp:posOffset>3545205</wp:posOffset>
                </wp:positionH>
                <wp:positionV relativeFrom="paragraph">
                  <wp:posOffset>25400</wp:posOffset>
                </wp:positionV>
                <wp:extent cx="3167380" cy="398780"/>
                <wp:effectExtent l="1905" t="6350" r="2540" b="4445"/>
                <wp:wrapNone/>
                <wp:docPr id="91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7380" cy="398780"/>
                          <a:chOff x="5583" y="40"/>
                          <a:chExt cx="4988" cy="628"/>
                        </a:xfrm>
                      </wpg:grpSpPr>
                      <wpg:grpSp>
                        <wpg:cNvPr id="92" name="Group 95"/>
                        <wpg:cNvGrpSpPr>
                          <a:grpSpLocks/>
                        </wpg:cNvGrpSpPr>
                        <wpg:grpSpPr bwMode="auto">
                          <a:xfrm>
                            <a:off x="5599" y="56"/>
                            <a:ext cx="4956" cy="2"/>
                            <a:chOff x="5599" y="56"/>
                            <a:chExt cx="4956" cy="2"/>
                          </a:xfrm>
                        </wpg:grpSpPr>
                        <wps:wsp>
                          <wps:cNvPr id="93" name="Freeform 96"/>
                          <wps:cNvSpPr>
                            <a:spLocks/>
                          </wps:cNvSpPr>
                          <wps:spPr bwMode="auto">
                            <a:xfrm>
                              <a:off x="5599" y="56"/>
                              <a:ext cx="4956" cy="2"/>
                            </a:xfrm>
                            <a:custGeom>
                              <a:avLst/>
                              <a:gdLst>
                                <a:gd name="T0" fmla="+- 0 5599 5599"/>
                                <a:gd name="T1" fmla="*/ T0 w 4956"/>
                                <a:gd name="T2" fmla="+- 0 10555 5599"/>
                                <a:gd name="T3" fmla="*/ T2 w 49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56">
                                  <a:moveTo>
                                    <a:pt x="0" y="0"/>
                                  </a:moveTo>
                                  <a:lnTo>
                                    <a:pt x="4956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93"/>
                        <wpg:cNvGrpSpPr>
                          <a:grpSpLocks/>
                        </wpg:cNvGrpSpPr>
                        <wpg:grpSpPr bwMode="auto">
                          <a:xfrm>
                            <a:off x="5614" y="71"/>
                            <a:ext cx="2" cy="581"/>
                            <a:chOff x="5614" y="71"/>
                            <a:chExt cx="2" cy="581"/>
                          </a:xfrm>
                        </wpg:grpSpPr>
                        <wps:wsp>
                          <wps:cNvPr id="95" name="Freeform 94"/>
                          <wps:cNvSpPr>
                            <a:spLocks/>
                          </wps:cNvSpPr>
                          <wps:spPr bwMode="auto">
                            <a:xfrm>
                              <a:off x="5614" y="71"/>
                              <a:ext cx="2" cy="581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581"/>
                                <a:gd name="T2" fmla="+- 0 652 71"/>
                                <a:gd name="T3" fmla="*/ 652 h 5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1">
                                  <a:moveTo>
                                    <a:pt x="0" y="0"/>
                                  </a:moveTo>
                                  <a:lnTo>
                                    <a:pt x="0" y="581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91"/>
                        <wpg:cNvGrpSpPr>
                          <a:grpSpLocks/>
                        </wpg:cNvGrpSpPr>
                        <wpg:grpSpPr bwMode="auto">
                          <a:xfrm>
                            <a:off x="5599" y="637"/>
                            <a:ext cx="4956" cy="2"/>
                            <a:chOff x="5599" y="637"/>
                            <a:chExt cx="4956" cy="2"/>
                          </a:xfrm>
                        </wpg:grpSpPr>
                        <wps:wsp>
                          <wps:cNvPr id="97" name="Freeform 92"/>
                          <wps:cNvSpPr>
                            <a:spLocks/>
                          </wps:cNvSpPr>
                          <wps:spPr bwMode="auto">
                            <a:xfrm>
                              <a:off x="5599" y="637"/>
                              <a:ext cx="4956" cy="2"/>
                            </a:xfrm>
                            <a:custGeom>
                              <a:avLst/>
                              <a:gdLst>
                                <a:gd name="T0" fmla="+- 0 5599 5599"/>
                                <a:gd name="T1" fmla="*/ T0 w 4956"/>
                                <a:gd name="T2" fmla="+- 0 10555 5599"/>
                                <a:gd name="T3" fmla="*/ T2 w 49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56">
                                  <a:moveTo>
                                    <a:pt x="0" y="0"/>
                                  </a:moveTo>
                                  <a:lnTo>
                                    <a:pt x="4956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89"/>
                        <wpg:cNvGrpSpPr>
                          <a:grpSpLocks/>
                        </wpg:cNvGrpSpPr>
                        <wpg:grpSpPr bwMode="auto">
                          <a:xfrm>
                            <a:off x="10540" y="71"/>
                            <a:ext cx="2" cy="581"/>
                            <a:chOff x="10540" y="71"/>
                            <a:chExt cx="2" cy="581"/>
                          </a:xfrm>
                        </wpg:grpSpPr>
                        <wps:wsp>
                          <wps:cNvPr id="99" name="Freeform 90"/>
                          <wps:cNvSpPr>
                            <a:spLocks/>
                          </wps:cNvSpPr>
                          <wps:spPr bwMode="auto">
                            <a:xfrm>
                              <a:off x="10540" y="71"/>
                              <a:ext cx="2" cy="581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581"/>
                                <a:gd name="T2" fmla="+- 0 652 71"/>
                                <a:gd name="T3" fmla="*/ 652 h 5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1">
                                  <a:moveTo>
                                    <a:pt x="0" y="0"/>
                                  </a:moveTo>
                                  <a:lnTo>
                                    <a:pt x="0" y="581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8" o:spid="_x0000_s1026" style="position:absolute;margin-left:279.15pt;margin-top:2pt;width:249.4pt;height:31.4pt;z-index:1528;mso-position-horizontal-relative:page" coordorigin="5583,40" coordsize="4988,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">
                <v:group id="Group 95" o:spid="_x0000_s1027" style="position:absolute;left:5599;top:56;width:4956;height:2" coordorigin="5599,56" coordsize="49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96" o:spid="_x0000_s1028" style="position:absolute;left:5599;top:56;width:4956;height:2;visibility:visible;mso-wrap-style:square;v-text-anchor:top" coordsize="49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sCx8QA&#10;AADbAAAADwAAAGRycy9kb3ducmV2LnhtbESPT2vCQBTE70K/w/IK3nS3CqKpq5RCQagX/6HHR/Y1&#10;SZt9m2S3Sfz2riB4HGbmN8xy3dtStNT4wrGGt7ECQZw6U3Cm4Xj4Gs1B+IBssHRMGq7kYb16GSwx&#10;Ma7jHbX7kIkIYZ+ghjyEKpHSpzlZ9GNXEUfvxzUWQ5RNJk2DXYTbUk6UmkmLBceFHCv6zCn92/9b&#10;DbU6n4/1yX3/brv2km2r+rJQqPXwtf94BxGoD8/wo70xGhZTuH+JP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bAsfEAAAA2wAAAA8AAAAAAAAAAAAAAAAAmAIAAGRycy9k&#10;b3ducmV2LnhtbFBLBQYAAAAABAAEAPUAAACJAwAAAAA=&#10;" path="m,l4956,e" filled="f" strokeweight="1.6pt">
                    <v:path arrowok="t" o:connecttype="custom" o:connectlocs="0,0;4956,0" o:connectangles="0,0"/>
                  </v:shape>
                </v:group>
                <v:group id="Group 93" o:spid="_x0000_s1029" style="position:absolute;left:5614;top:71;width:2;height:581" coordorigin="5614,71" coordsize="2,5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94" o:spid="_x0000_s1030" style="position:absolute;left:5614;top:71;width:2;height:581;visibility:visible;mso-wrap-style:square;v-text-anchor:top" coordsize="2,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sCQMAA&#10;AADbAAAADwAAAGRycy9kb3ducmV2LnhtbESP0YrCMBRE3xf8h3AF39ZUqeJWoyyC4D5a/YBLc7ep&#10;Njclydb69xtB8HGYmTPMZjfYVvTkQ+NYwWyagSCunG64VnA5Hz5XIEJE1tg6JgUPCrDbjj42WGh3&#10;5xP1ZaxFgnAoUIGJsSukDJUhi2HqOuLk/TpvMSbpa6k93hPctnKeZUtpseG0YLCjvaHqVv5ZBXsz&#10;X16rUv4cT1bmD7vIfZ87pSbj4XsNItIQ3+FX+6gVfC3g+SX9AL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FsCQMAAAADbAAAADwAAAAAAAAAAAAAAAACYAgAAZHJzL2Rvd25y&#10;ZXYueG1sUEsFBgAAAAAEAAQA9QAAAIUDAAAAAA==&#10;" path="m,l,581e" filled="f" strokeweight="1.6pt">
                    <v:path arrowok="t" o:connecttype="custom" o:connectlocs="0,71;0,652" o:connectangles="0,0"/>
                  </v:shape>
                </v:group>
                <v:group id="Group 91" o:spid="_x0000_s1031" style="position:absolute;left:5599;top:637;width:4956;height:2" coordorigin="5599,637" coordsize="49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92" o:spid="_x0000_s1032" style="position:absolute;left:5599;top:637;width:4956;height:2;visibility:visible;mso-wrap-style:square;v-text-anchor:top" coordsize="49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AExMQA&#10;AADbAAAADwAAAGRycy9kb3ducmV2LnhtbESPS2vDMBCE74H+B7GF3BKpOeThRgmlUAg0l7xIjou1&#10;td1aK9tSbeffR4FAjsPMfMMs170tRUuNLxxreBsrEMSpMwVnGo6Hr9EchA/IBkvHpOFKHtarl8ES&#10;E+M63lG7D5mIEPYJashDqBIpfZqTRT92FXH0flxjMUTZZNI02EW4LeVEqam0WHBcyLGiz5zSv/2/&#10;1VCr8/lYn9z377ZrL9m2qi8LhVoPX/uPdxCB+vAMP9obo2Exg/uX+A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gBMTEAAAA2wAAAA8AAAAAAAAAAAAAAAAAmAIAAGRycy9k&#10;b3ducmV2LnhtbFBLBQYAAAAABAAEAPUAAACJAwAAAAA=&#10;" path="m,l4956,e" filled="f" strokeweight="1.6pt">
                    <v:path arrowok="t" o:connecttype="custom" o:connectlocs="0,0;4956,0" o:connectangles="0,0"/>
                  </v:shape>
                </v:group>
                <v:group id="Group 89" o:spid="_x0000_s1033" style="position:absolute;left:10540;top:71;width:2;height:581" coordorigin="10540,71" coordsize="2,5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90" o:spid="_x0000_s1034" style="position:absolute;left:10540;top:71;width:2;height:581;visibility:visible;mso-wrap-style:square;v-text-anchor:top" coordsize="2,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YIRcAA&#10;AADbAAAADwAAAGRycy9kb3ducmV2LnhtbESP0YrCMBRE3xf8h3AF39ZU6cpajSLCgj5a9wMuzbWp&#10;Njclydb690ZY8HGYmTPMejvYVvTkQ+NYwWyagSCunG64VvB7/vn8BhEissbWMSl4UIDtZvSxxkK7&#10;O5+oL2MtEoRDgQpMjF0hZagMWQxT1xEn7+K8xZikr6X2eE9w28p5li2kxYbTgsGO9oaqW/lnFezN&#10;fHGtSnk8nKzMH/Yr933ulJqMh90KRKQhvsP/7YNWsFzC60v6AX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RYIRcAAAADbAAAADwAAAAAAAAAAAAAAAACYAgAAZHJzL2Rvd25y&#10;ZXYueG1sUEsFBgAAAAAEAAQA9QAAAIUDAAAAAA==&#10;" path="m,l,581e" filled="f" strokeweight="1.6pt">
                    <v:path arrowok="t" o:connecttype="custom" o:connectlocs="0,71;0,652" o:connectangles="0,0"/>
                  </v:shape>
                </v:group>
                <w10:wrap anchorx="page"/>
              </v:group>
            </w:pict>
          </mc:Fallback>
        </mc:AlternateContent>
      </w:r>
      <w:r w:rsidR="003150C4">
        <w:rPr>
          <w:rFonts w:ascii="Arial"/>
          <w:spacing w:val="-1"/>
          <w:sz w:val="24"/>
        </w:rPr>
        <w:t>Building</w:t>
      </w:r>
      <w:r w:rsidR="003150C4">
        <w:rPr>
          <w:rFonts w:ascii="Arial"/>
          <w:sz w:val="24"/>
        </w:rPr>
        <w:t xml:space="preserve"> </w:t>
      </w:r>
      <w:r w:rsidR="003150C4">
        <w:rPr>
          <w:rFonts w:ascii="Arial"/>
          <w:spacing w:val="-1"/>
          <w:sz w:val="24"/>
        </w:rPr>
        <w:t>society</w:t>
      </w:r>
      <w:r w:rsidR="003150C4">
        <w:rPr>
          <w:rFonts w:ascii="Arial"/>
          <w:sz w:val="24"/>
        </w:rPr>
        <w:t xml:space="preserve"> </w:t>
      </w:r>
      <w:r w:rsidR="003150C4">
        <w:rPr>
          <w:rFonts w:ascii="Arial"/>
          <w:spacing w:val="-1"/>
          <w:sz w:val="24"/>
        </w:rPr>
        <w:t>roll</w:t>
      </w:r>
      <w:r w:rsidR="003150C4">
        <w:rPr>
          <w:rFonts w:ascii="Arial"/>
          <w:sz w:val="24"/>
        </w:rPr>
        <w:t xml:space="preserve"> </w:t>
      </w:r>
      <w:r w:rsidR="003150C4">
        <w:rPr>
          <w:rFonts w:ascii="Arial"/>
          <w:spacing w:val="-1"/>
          <w:sz w:val="24"/>
        </w:rPr>
        <w:t>number</w:t>
      </w:r>
      <w:r w:rsidR="003150C4">
        <w:rPr>
          <w:rFonts w:ascii="Arial"/>
          <w:spacing w:val="1"/>
          <w:sz w:val="24"/>
        </w:rPr>
        <w:t xml:space="preserve"> </w:t>
      </w:r>
      <w:r w:rsidR="003150C4">
        <w:rPr>
          <w:rFonts w:ascii="Arial"/>
          <w:i/>
          <w:sz w:val="24"/>
        </w:rPr>
        <w:t>(if</w:t>
      </w:r>
      <w:r w:rsidR="003150C4">
        <w:rPr>
          <w:rFonts w:ascii="Arial"/>
          <w:i/>
          <w:spacing w:val="25"/>
          <w:sz w:val="24"/>
        </w:rPr>
        <w:t xml:space="preserve"> </w:t>
      </w:r>
      <w:r w:rsidR="003150C4">
        <w:rPr>
          <w:rFonts w:ascii="Arial"/>
          <w:i/>
          <w:spacing w:val="-1"/>
          <w:sz w:val="24"/>
        </w:rPr>
        <w:t>applicable)</w:t>
      </w:r>
    </w:p>
    <w:p w:rsidR="00C3304F" w:rsidRDefault="00C3304F">
      <w:pPr>
        <w:rPr>
          <w:rFonts w:ascii="Arial" w:eastAsia="Arial" w:hAnsi="Arial" w:cs="Arial"/>
          <w:i/>
          <w:sz w:val="20"/>
          <w:szCs w:val="20"/>
        </w:rPr>
      </w:pPr>
    </w:p>
    <w:p w:rsidR="00C3304F" w:rsidRDefault="00C3304F">
      <w:pPr>
        <w:spacing w:before="2"/>
        <w:rPr>
          <w:rFonts w:ascii="Arial" w:eastAsia="Arial" w:hAnsi="Arial" w:cs="Arial"/>
          <w:i/>
          <w:sz w:val="26"/>
          <w:szCs w:val="26"/>
        </w:rPr>
      </w:pPr>
    </w:p>
    <w:p w:rsidR="00C3304F" w:rsidRDefault="003150C4">
      <w:pPr>
        <w:pStyle w:val="Heading3"/>
        <w:spacing w:line="245" w:lineRule="auto"/>
        <w:ind w:left="1257" w:right="1387" w:firstLine="0"/>
        <w:rPr>
          <w:b w:val="0"/>
          <w:bCs w:val="0"/>
        </w:rPr>
      </w:pPr>
      <w:r>
        <w:t>Please</w:t>
      </w:r>
      <w:r>
        <w:rPr>
          <w:spacing w:val="-5"/>
        </w:rPr>
        <w:t xml:space="preserve"> </w:t>
      </w:r>
      <w:r>
        <w:t>give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names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bank</w:t>
      </w:r>
      <w:r>
        <w:rPr>
          <w:spacing w:val="-5"/>
        </w:rPr>
        <w:t xml:space="preserve"> </w:t>
      </w:r>
      <w:r>
        <w:t>signatories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positions</w:t>
      </w:r>
      <w:r>
        <w:rPr>
          <w:spacing w:val="22"/>
          <w:w w:val="99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your</w:t>
      </w:r>
      <w:r>
        <w:rPr>
          <w:spacing w:val="-6"/>
        </w:rPr>
        <w:t xml:space="preserve"> </w:t>
      </w:r>
      <w:proofErr w:type="spellStart"/>
      <w:r>
        <w:t>organisation</w:t>
      </w:r>
      <w:proofErr w:type="spellEnd"/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proofErr w:type="spellStart"/>
      <w:r>
        <w:t>organisation</w:t>
      </w:r>
      <w:proofErr w:type="spellEnd"/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rPr>
          <w:spacing w:val="-1"/>
        </w:rPr>
        <w:t>you.</w:t>
      </w:r>
    </w:p>
    <w:p w:rsidR="00C3304F" w:rsidRDefault="00160FFC">
      <w:pPr>
        <w:pStyle w:val="BodyText"/>
        <w:numPr>
          <w:ilvl w:val="1"/>
          <w:numId w:val="2"/>
        </w:numPr>
        <w:tabs>
          <w:tab w:val="left" w:pos="1357"/>
          <w:tab w:val="left" w:pos="5609"/>
        </w:tabs>
        <w:spacing w:before="137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04752" behindDoc="1" locked="0" layoutInCell="1" allowOverlap="1">
                <wp:simplePos x="0" y="0"/>
                <wp:positionH relativeFrom="page">
                  <wp:posOffset>1835150</wp:posOffset>
                </wp:positionH>
                <wp:positionV relativeFrom="paragraph">
                  <wp:posOffset>68580</wp:posOffset>
                </wp:positionV>
                <wp:extent cx="2109470" cy="327660"/>
                <wp:effectExtent l="6350" t="1905" r="8255" b="3810"/>
                <wp:wrapNone/>
                <wp:docPr id="82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9470" cy="327660"/>
                          <a:chOff x="2890" y="108"/>
                          <a:chExt cx="3322" cy="516"/>
                        </a:xfrm>
                      </wpg:grpSpPr>
                      <wpg:grpSp>
                        <wpg:cNvPr id="83" name="Group 86"/>
                        <wpg:cNvGrpSpPr>
                          <a:grpSpLocks/>
                        </wpg:cNvGrpSpPr>
                        <wpg:grpSpPr bwMode="auto">
                          <a:xfrm>
                            <a:off x="2906" y="124"/>
                            <a:ext cx="3290" cy="2"/>
                            <a:chOff x="2906" y="124"/>
                            <a:chExt cx="3290" cy="2"/>
                          </a:xfrm>
                        </wpg:grpSpPr>
                        <wps:wsp>
                          <wps:cNvPr id="84" name="Freeform 87"/>
                          <wps:cNvSpPr>
                            <a:spLocks/>
                          </wps:cNvSpPr>
                          <wps:spPr bwMode="auto">
                            <a:xfrm>
                              <a:off x="2906" y="124"/>
                              <a:ext cx="3290" cy="2"/>
                            </a:xfrm>
                            <a:custGeom>
                              <a:avLst/>
                              <a:gdLst>
                                <a:gd name="T0" fmla="+- 0 2906 2906"/>
                                <a:gd name="T1" fmla="*/ T0 w 3290"/>
                                <a:gd name="T2" fmla="+- 0 6196 2906"/>
                                <a:gd name="T3" fmla="*/ T2 w 32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90">
                                  <a:moveTo>
                                    <a:pt x="0" y="0"/>
                                  </a:moveTo>
                                  <a:lnTo>
                                    <a:pt x="329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84"/>
                        <wpg:cNvGrpSpPr>
                          <a:grpSpLocks/>
                        </wpg:cNvGrpSpPr>
                        <wpg:grpSpPr bwMode="auto">
                          <a:xfrm>
                            <a:off x="2921" y="139"/>
                            <a:ext cx="2" cy="454"/>
                            <a:chOff x="2921" y="139"/>
                            <a:chExt cx="2" cy="454"/>
                          </a:xfrm>
                        </wpg:grpSpPr>
                        <wps:wsp>
                          <wps:cNvPr id="86" name="Freeform 85"/>
                          <wps:cNvSpPr>
                            <a:spLocks/>
                          </wps:cNvSpPr>
                          <wps:spPr bwMode="auto">
                            <a:xfrm>
                              <a:off x="2921" y="139"/>
                              <a:ext cx="2" cy="454"/>
                            </a:xfrm>
                            <a:custGeom>
                              <a:avLst/>
                              <a:gdLst>
                                <a:gd name="T0" fmla="+- 0 139 139"/>
                                <a:gd name="T1" fmla="*/ 139 h 454"/>
                                <a:gd name="T2" fmla="+- 0 593 139"/>
                                <a:gd name="T3" fmla="*/ 593 h 4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4">
                                  <a:moveTo>
                                    <a:pt x="0" y="0"/>
                                  </a:moveTo>
                                  <a:lnTo>
                                    <a:pt x="0" y="45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82"/>
                        <wpg:cNvGrpSpPr>
                          <a:grpSpLocks/>
                        </wpg:cNvGrpSpPr>
                        <wpg:grpSpPr bwMode="auto">
                          <a:xfrm>
                            <a:off x="6181" y="139"/>
                            <a:ext cx="2" cy="454"/>
                            <a:chOff x="6181" y="139"/>
                            <a:chExt cx="2" cy="454"/>
                          </a:xfrm>
                        </wpg:grpSpPr>
                        <wps:wsp>
                          <wps:cNvPr id="88" name="Freeform 83"/>
                          <wps:cNvSpPr>
                            <a:spLocks/>
                          </wps:cNvSpPr>
                          <wps:spPr bwMode="auto">
                            <a:xfrm>
                              <a:off x="6181" y="139"/>
                              <a:ext cx="2" cy="454"/>
                            </a:xfrm>
                            <a:custGeom>
                              <a:avLst/>
                              <a:gdLst>
                                <a:gd name="T0" fmla="+- 0 139 139"/>
                                <a:gd name="T1" fmla="*/ 139 h 454"/>
                                <a:gd name="T2" fmla="+- 0 593 139"/>
                                <a:gd name="T3" fmla="*/ 593 h 4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4">
                                  <a:moveTo>
                                    <a:pt x="0" y="0"/>
                                  </a:moveTo>
                                  <a:lnTo>
                                    <a:pt x="0" y="45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80"/>
                        <wpg:cNvGrpSpPr>
                          <a:grpSpLocks/>
                        </wpg:cNvGrpSpPr>
                        <wpg:grpSpPr bwMode="auto">
                          <a:xfrm>
                            <a:off x="2906" y="608"/>
                            <a:ext cx="3290" cy="2"/>
                            <a:chOff x="2906" y="608"/>
                            <a:chExt cx="3290" cy="2"/>
                          </a:xfrm>
                        </wpg:grpSpPr>
                        <wps:wsp>
                          <wps:cNvPr id="90" name="Freeform 81"/>
                          <wps:cNvSpPr>
                            <a:spLocks/>
                          </wps:cNvSpPr>
                          <wps:spPr bwMode="auto">
                            <a:xfrm>
                              <a:off x="2906" y="608"/>
                              <a:ext cx="3290" cy="2"/>
                            </a:xfrm>
                            <a:custGeom>
                              <a:avLst/>
                              <a:gdLst>
                                <a:gd name="T0" fmla="+- 0 2906 2906"/>
                                <a:gd name="T1" fmla="*/ T0 w 3290"/>
                                <a:gd name="T2" fmla="+- 0 6196 2906"/>
                                <a:gd name="T3" fmla="*/ T2 w 32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90">
                                  <a:moveTo>
                                    <a:pt x="0" y="0"/>
                                  </a:moveTo>
                                  <a:lnTo>
                                    <a:pt x="329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9" o:spid="_x0000_s1026" style="position:absolute;margin-left:144.5pt;margin-top:5.4pt;width:166.1pt;height:25.8pt;z-index:-11728;mso-position-horizontal-relative:page" coordorigin="2890,108" coordsize="3322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">
                <v:group id="Group 86" o:spid="_x0000_s1027" style="position:absolute;left:2906;top:124;width:3290;height:2" coordorigin="2906,124" coordsize="32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87" o:spid="_x0000_s1028" style="position:absolute;left:2906;top:124;width:3290;height:2;visibility:visible;mso-wrap-style:square;v-text-anchor:top" coordsize="32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Jug8QA&#10;AADbAAAADwAAAGRycy9kb3ducmV2LnhtbESPQWvCQBSE70L/w/IKvZlNShBNXYOEtohQwWjp9ZF9&#10;TYLZtyG7NfHfdwsFj8PMfMOs88l04kqDay0rSKIYBHFldcu1gvPpbb4E4Tyyxs4yKbiRg3zzMFtj&#10;pu3IR7qWvhYBwi5DBY33fSalqxoy6CLbEwfv2w4GfZBDLfWAY4CbTj7H8UIabDksNNhT0VB1KX+M&#10;gjF5T1/3pdcfB11J/flVrNKkVOrpcdq+gPA0+Xv4v73TCpYp/H0JP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SboPEAAAA2wAAAA8AAAAAAAAAAAAAAAAAmAIAAGRycy9k&#10;b3ducmV2LnhtbFBLBQYAAAAABAAEAPUAAACJAwAAAAA=&#10;" path="m,l3290,e" filled="f" strokeweight="1.6pt">
                    <v:path arrowok="t" o:connecttype="custom" o:connectlocs="0,0;3290,0" o:connectangles="0,0"/>
                  </v:shape>
                </v:group>
                <v:group id="Group 84" o:spid="_x0000_s1029" style="position:absolute;left:2921;top:139;width:2;height:454" coordorigin="2921,139" coordsize="2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85" o:spid="_x0000_s1030" style="position:absolute;left:2921;top:139;width:2;height:454;visibility:visible;mso-wrap-style:square;v-text-anchor:top" coordsize="2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7W6sQA&#10;AADbAAAADwAAAGRycy9kb3ducmV2LnhtbESPQWvCQBSE74L/YXlCb7ppoSLRVYoibb0UNQePz+wz&#10;G8y+jdltkv57tyB4HGbmG2ax6m0lWmp86VjB6yQBQZw7XXKhIDtuxzMQPiBrrByTgj/ysFoOBwtM&#10;tet4T+0hFCJC2KeowIRQp1L63JBFP3E1cfQurrEYomwKqRvsItxW8i1JptJiyXHBYE1rQ/n18GsV&#10;fCbV9zl75/WuM6ebPN26zU9bKPUy6j/mIAL14Rl+tL+0gtkU/r/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e1urEAAAA2wAAAA8AAAAAAAAAAAAAAAAAmAIAAGRycy9k&#10;b3ducmV2LnhtbFBLBQYAAAAABAAEAPUAAACJAwAAAAA=&#10;" path="m,l,454e" filled="f" strokeweight="1.6pt">
                    <v:path arrowok="t" o:connecttype="custom" o:connectlocs="0,139;0,593" o:connectangles="0,0"/>
                  </v:shape>
                </v:group>
                <v:group id="Group 82" o:spid="_x0000_s1031" style="position:absolute;left:6181;top:139;width:2;height:454" coordorigin="6181,139" coordsize="2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83" o:spid="_x0000_s1032" style="position:absolute;left:6181;top:139;width:2;height:454;visibility:visible;mso-wrap-style:square;v-text-anchor:top" coordsize="2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3nA8AA&#10;AADbAAAADwAAAGRycy9kb3ducmV2LnhtbERPy4rCMBTdD/gP4QqzG1MFB6lGEUV0ZiM+Fi6vzbUp&#10;Nje1iW3n7ycLweXhvGeLzpaiodoXjhUMBwkI4szpgnMF59PmawLCB2SNpWNS8EceFvPexwxT7Vo+&#10;UHMMuYgh7FNUYEKoUil9ZsiiH7iKOHI3V1sMEda51DW2MdyWcpQk39JiwbHBYEUrQ9n9+LQKtkn5&#10;cz2PefXbmstDXh7tet/kSn32u+UURKAuvMUv904rmMSx8Uv8A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s3nA8AAAADbAAAADwAAAAAAAAAAAAAAAACYAgAAZHJzL2Rvd25y&#10;ZXYueG1sUEsFBgAAAAAEAAQA9QAAAIUDAAAAAA==&#10;" path="m,l,454e" filled="f" strokeweight="1.6pt">
                    <v:path arrowok="t" o:connecttype="custom" o:connectlocs="0,139;0,593" o:connectangles="0,0"/>
                  </v:shape>
                </v:group>
                <v:group id="Group 80" o:spid="_x0000_s1033" style="position:absolute;left:2906;top:608;width:3290;height:2" coordorigin="2906,608" coordsize="32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81" o:spid="_x0000_s1034" style="position:absolute;left:2906;top:608;width:3290;height:2;visibility:visible;mso-wrap-style:square;v-text-anchor:top" coordsize="32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D+XcEA&#10;AADbAAAADwAAAGRycy9kb3ducmV2LnhtbERPXWvCMBR9H/gfwhX2tqYdIlobZcgcIkwwOvZ6aa5t&#10;WXNTmmjrv18eBns8nO9iM9pW3Kn3jWMFWZKCIC6dabhScDnvXhYgfEA22DomBQ/ysFlPngrMjRv4&#10;RHcdKhFD2OeooA6hy6X0ZU0WfeI64shdXW8xRNhX0vQ4xHDbytc0nUuLDceGGjva1lT+6JtVMGQf&#10;s/eDDubzaEppvr63y1mmlXqejm8rEIHG8C/+c++NgmVcH7/E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w/l3BAAAA2wAAAA8AAAAAAAAAAAAAAAAAmAIAAGRycy9kb3du&#10;cmV2LnhtbFBLBQYAAAAABAAEAPUAAACGAwAAAAA=&#10;" path="m,l3290,e" filled="f" strokeweight="1.6pt">
                    <v:path arrowok="t" o:connecttype="custom" o:connectlocs="0,0;329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76" behindDoc="0" locked="0" layoutInCell="1" allowOverlap="1">
                <wp:simplePos x="0" y="0"/>
                <wp:positionH relativeFrom="page">
                  <wp:posOffset>4625340</wp:posOffset>
                </wp:positionH>
                <wp:positionV relativeFrom="paragraph">
                  <wp:posOffset>68580</wp:posOffset>
                </wp:positionV>
                <wp:extent cx="2084705" cy="327660"/>
                <wp:effectExtent l="5715" t="1905" r="5080" b="3810"/>
                <wp:wrapNone/>
                <wp:docPr id="73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4705" cy="327660"/>
                          <a:chOff x="7284" y="108"/>
                          <a:chExt cx="3283" cy="516"/>
                        </a:xfrm>
                      </wpg:grpSpPr>
                      <wpg:grpSp>
                        <wpg:cNvPr id="74" name="Group 77"/>
                        <wpg:cNvGrpSpPr>
                          <a:grpSpLocks/>
                        </wpg:cNvGrpSpPr>
                        <wpg:grpSpPr bwMode="auto">
                          <a:xfrm>
                            <a:off x="7300" y="124"/>
                            <a:ext cx="3251" cy="2"/>
                            <a:chOff x="7300" y="124"/>
                            <a:chExt cx="3251" cy="2"/>
                          </a:xfrm>
                        </wpg:grpSpPr>
                        <wps:wsp>
                          <wps:cNvPr id="75" name="Freeform 78"/>
                          <wps:cNvSpPr>
                            <a:spLocks/>
                          </wps:cNvSpPr>
                          <wps:spPr bwMode="auto">
                            <a:xfrm>
                              <a:off x="7300" y="124"/>
                              <a:ext cx="3251" cy="2"/>
                            </a:xfrm>
                            <a:custGeom>
                              <a:avLst/>
                              <a:gdLst>
                                <a:gd name="T0" fmla="+- 0 7300 7300"/>
                                <a:gd name="T1" fmla="*/ T0 w 3251"/>
                                <a:gd name="T2" fmla="+- 0 10550 7300"/>
                                <a:gd name="T3" fmla="*/ T2 w 3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51">
                                  <a:moveTo>
                                    <a:pt x="0" y="0"/>
                                  </a:moveTo>
                                  <a:lnTo>
                                    <a:pt x="325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75"/>
                        <wpg:cNvGrpSpPr>
                          <a:grpSpLocks/>
                        </wpg:cNvGrpSpPr>
                        <wpg:grpSpPr bwMode="auto">
                          <a:xfrm>
                            <a:off x="7315" y="139"/>
                            <a:ext cx="2" cy="454"/>
                            <a:chOff x="7315" y="139"/>
                            <a:chExt cx="2" cy="454"/>
                          </a:xfrm>
                        </wpg:grpSpPr>
                        <wps:wsp>
                          <wps:cNvPr id="77" name="Freeform 76"/>
                          <wps:cNvSpPr>
                            <a:spLocks/>
                          </wps:cNvSpPr>
                          <wps:spPr bwMode="auto">
                            <a:xfrm>
                              <a:off x="7315" y="139"/>
                              <a:ext cx="2" cy="454"/>
                            </a:xfrm>
                            <a:custGeom>
                              <a:avLst/>
                              <a:gdLst>
                                <a:gd name="T0" fmla="+- 0 139 139"/>
                                <a:gd name="T1" fmla="*/ 139 h 454"/>
                                <a:gd name="T2" fmla="+- 0 593 139"/>
                                <a:gd name="T3" fmla="*/ 593 h 4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4">
                                  <a:moveTo>
                                    <a:pt x="0" y="0"/>
                                  </a:moveTo>
                                  <a:lnTo>
                                    <a:pt x="0" y="45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73"/>
                        <wpg:cNvGrpSpPr>
                          <a:grpSpLocks/>
                        </wpg:cNvGrpSpPr>
                        <wpg:grpSpPr bwMode="auto">
                          <a:xfrm>
                            <a:off x="10535" y="139"/>
                            <a:ext cx="2" cy="454"/>
                            <a:chOff x="10535" y="139"/>
                            <a:chExt cx="2" cy="454"/>
                          </a:xfrm>
                        </wpg:grpSpPr>
                        <wps:wsp>
                          <wps:cNvPr id="79" name="Freeform 74"/>
                          <wps:cNvSpPr>
                            <a:spLocks/>
                          </wps:cNvSpPr>
                          <wps:spPr bwMode="auto">
                            <a:xfrm>
                              <a:off x="10535" y="139"/>
                              <a:ext cx="2" cy="454"/>
                            </a:xfrm>
                            <a:custGeom>
                              <a:avLst/>
                              <a:gdLst>
                                <a:gd name="T0" fmla="+- 0 139 139"/>
                                <a:gd name="T1" fmla="*/ 139 h 454"/>
                                <a:gd name="T2" fmla="+- 0 593 139"/>
                                <a:gd name="T3" fmla="*/ 593 h 4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4">
                                  <a:moveTo>
                                    <a:pt x="0" y="0"/>
                                  </a:moveTo>
                                  <a:lnTo>
                                    <a:pt x="0" y="45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71"/>
                        <wpg:cNvGrpSpPr>
                          <a:grpSpLocks/>
                        </wpg:cNvGrpSpPr>
                        <wpg:grpSpPr bwMode="auto">
                          <a:xfrm>
                            <a:off x="7300" y="608"/>
                            <a:ext cx="3251" cy="2"/>
                            <a:chOff x="7300" y="608"/>
                            <a:chExt cx="3251" cy="2"/>
                          </a:xfrm>
                        </wpg:grpSpPr>
                        <wps:wsp>
                          <wps:cNvPr id="81" name="Freeform 72"/>
                          <wps:cNvSpPr>
                            <a:spLocks/>
                          </wps:cNvSpPr>
                          <wps:spPr bwMode="auto">
                            <a:xfrm>
                              <a:off x="7300" y="608"/>
                              <a:ext cx="3251" cy="2"/>
                            </a:xfrm>
                            <a:custGeom>
                              <a:avLst/>
                              <a:gdLst>
                                <a:gd name="T0" fmla="+- 0 7300 7300"/>
                                <a:gd name="T1" fmla="*/ T0 w 3251"/>
                                <a:gd name="T2" fmla="+- 0 10550 7300"/>
                                <a:gd name="T3" fmla="*/ T2 w 3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51">
                                  <a:moveTo>
                                    <a:pt x="0" y="0"/>
                                  </a:moveTo>
                                  <a:lnTo>
                                    <a:pt x="325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" o:spid="_x0000_s1026" style="position:absolute;margin-left:364.2pt;margin-top:5.4pt;width:164.15pt;height:25.8pt;z-index:1576;mso-position-horizontal-relative:page" coordorigin="7284,108" coordsize="3283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">
                <v:group id="Group 77" o:spid="_x0000_s1027" style="position:absolute;left:7300;top:124;width:3251;height:2" coordorigin="7300,124" coordsize="3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78" o:spid="_x0000_s1028" style="position:absolute;left:7300;top:124;width:3251;height:2;visibility:visible;mso-wrap-style:square;v-text-anchor:top" coordsize="3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Fm7cIA&#10;AADbAAAADwAAAGRycy9kb3ducmV2LnhtbESP3YrCMBSE7xd8h3CEvVtTZbtKNUoVhBVv1p8HODTH&#10;ttqclCa23bc3guDlMDPfMItVbyrRUuNKywrGowgEcWZ1ybmC82n7NQPhPLLGyjIp+CcHq+XgY4GJ&#10;th0fqD36XAQIuwQVFN7XiZQuK8igG9maOHgX2xj0QTa51A12AW4qOYmiH2mw5LBQYE2bgrLb8W4U&#10;rLX57nTa/l3lPs6jdBwzpzulPod9Ogfhqffv8Kv9qxVMY3h+CT9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IWbtwgAAANsAAAAPAAAAAAAAAAAAAAAAAJgCAABkcnMvZG93&#10;bnJldi54bWxQSwUGAAAAAAQABAD1AAAAhwMAAAAA&#10;" path="m,l3250,e" filled="f" strokeweight="1.6pt">
                    <v:path arrowok="t" o:connecttype="custom" o:connectlocs="0,0;3250,0" o:connectangles="0,0"/>
                  </v:shape>
                </v:group>
                <v:group id="Group 75" o:spid="_x0000_s1029" style="position:absolute;left:7315;top:139;width:2;height:454" coordorigin="7315,139" coordsize="2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76" o:spid="_x0000_s1030" style="position:absolute;left:7315;top:139;width:2;height:454;visibility:visible;mso-wrap-style:square;v-text-anchor:top" coordsize="2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cDVsQA&#10;AADbAAAADwAAAGRycy9kb3ducmV2LnhtbESPQWvCQBSE7wX/w/IEb7pRsErqKkURtZei9eDxmX1m&#10;Q7NvY3ZN0n/fLQg9DjPzDbNYdbYUDdW+cKxgPEpAEGdOF5wrOH9th3MQPiBrLB2Tgh/ysFr2XhaY&#10;atfykZpTyEWEsE9RgQmhSqX0mSGLfuQq4ujdXG0xRFnnUtfYRrgt5SRJXqXFguOCwYrWhrLv08Mq&#10;2CXl4Xqe8vqjNZe7vNzbzWeTKzXod+9vIAJ14T/8bO+1gtkM/r7EH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HA1bEAAAA2wAAAA8AAAAAAAAAAAAAAAAAmAIAAGRycy9k&#10;b3ducmV2LnhtbFBLBQYAAAAABAAEAPUAAACJAwAAAAA=&#10;" path="m,l,454e" filled="f" strokeweight="1.6pt">
                    <v:path arrowok="t" o:connecttype="custom" o:connectlocs="0,139;0,593" o:connectangles="0,0"/>
                  </v:shape>
                </v:group>
                <v:group id="Group 73" o:spid="_x0000_s1031" style="position:absolute;left:10535;top:139;width:2;height:454" coordorigin="10535,139" coordsize="2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74" o:spid="_x0000_s1032" style="position:absolute;left:10535;top:139;width:2;height:454;visibility:visible;mso-wrap-style:square;v-text-anchor:top" coordsize="2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Qyv8QA&#10;AADbAAAADwAAAGRycy9kb3ducmV2LnhtbESPT2vCQBTE74V+h+UVetONhf4xukpRxOpFtB48PrPP&#10;bDD7NmbXJH57tyD0OMzMb5jxtLOlaKj2hWMFg34CgjhzuuBcwf530fsC4QOyxtIxKbiRh+nk+WmM&#10;qXYtb6nZhVxECPsUFZgQqlRKnxmy6PuuIo7eydUWQ5R1LnWNbYTbUr4lyYe0WHBcMFjRzFB23l2t&#10;gmVSro77d56tW3O4yMOlnW+aXKnXl+57BCJQF/7Dj/aPVvA5hL8v8QfI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UMr/EAAAA2wAAAA8AAAAAAAAAAAAAAAAAmAIAAGRycy9k&#10;b3ducmV2LnhtbFBLBQYAAAAABAAEAPUAAACJAwAAAAA=&#10;" path="m,l,454e" filled="f" strokeweight="1.6pt">
                    <v:path arrowok="t" o:connecttype="custom" o:connectlocs="0,139;0,593" o:connectangles="0,0"/>
                  </v:shape>
                </v:group>
                <v:group id="Group 71" o:spid="_x0000_s1033" style="position:absolute;left:7300;top:608;width:3251;height:2" coordorigin="7300,608" coordsize="3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72" o:spid="_x0000_s1034" style="position:absolute;left:7300;top:608;width:3251;height:2;visibility:visible;mso-wrap-style:square;v-text-anchor:top" coordsize="3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8QycEA&#10;AADbAAAADwAAAGRycy9kb3ducmV2LnhtbESP0YrCMBRE3xf8h3AF39a0ootUo1RBUPZlt/oBl+ba&#10;Vpub0sS2/v1GEPZxmJkzzHo7mFp01LrKsoJ4GoEgzq2uuFBwOR8+lyCcR9ZYWyYFT3Kw3Yw+1pho&#10;2/MvdZkvRICwS1BB6X2TSOnykgy6qW2Ig3e1rUEfZFtI3WIf4KaWsyj6kgYrDgslNrQvKb9nD6Ng&#10;p82812n3c5PfiyJK4wVzelJqMh7SFQhPg/8Pv9tHrWAZw+tL+AF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PEMnBAAAA2wAAAA8AAAAAAAAAAAAAAAAAmAIAAGRycy9kb3du&#10;cmV2LnhtbFBLBQYAAAAABAAEAPUAAACGAwAAAAA=&#10;" path="m,l3250,e" filled="f" strokeweight="1.6pt">
                    <v:path arrowok="t" o:connecttype="custom" o:connectlocs="0,0;3250,0" o:connectangles="0,0"/>
                  </v:shape>
                </v:group>
                <w10:wrap anchorx="page"/>
              </v:group>
            </w:pict>
          </mc:Fallback>
        </mc:AlternateContent>
      </w:r>
      <w:r w:rsidR="003150C4">
        <w:rPr>
          <w:spacing w:val="-1"/>
          <w:w w:val="95"/>
        </w:rPr>
        <w:t>Name</w:t>
      </w:r>
      <w:r w:rsidR="003150C4">
        <w:rPr>
          <w:spacing w:val="-1"/>
          <w:w w:val="95"/>
        </w:rPr>
        <w:tab/>
      </w:r>
      <w:r w:rsidR="003150C4">
        <w:rPr>
          <w:spacing w:val="-1"/>
        </w:rPr>
        <w:t>Position</w:t>
      </w:r>
    </w:p>
    <w:p w:rsidR="00C3304F" w:rsidRDefault="00C3304F">
      <w:pPr>
        <w:rPr>
          <w:rFonts w:ascii="Arial" w:eastAsia="Arial" w:hAnsi="Arial" w:cs="Arial"/>
          <w:sz w:val="20"/>
          <w:szCs w:val="20"/>
        </w:rPr>
      </w:pPr>
    </w:p>
    <w:p w:rsidR="00C3304F" w:rsidRDefault="00160FFC">
      <w:pPr>
        <w:pStyle w:val="BodyText"/>
        <w:numPr>
          <w:ilvl w:val="1"/>
          <w:numId w:val="2"/>
        </w:numPr>
        <w:tabs>
          <w:tab w:val="left" w:pos="1357"/>
          <w:tab w:val="left" w:pos="5609"/>
        </w:tabs>
        <w:spacing w:before="191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04800" behindDoc="1" locked="0" layoutInCell="1" allowOverlap="1">
                <wp:simplePos x="0" y="0"/>
                <wp:positionH relativeFrom="page">
                  <wp:posOffset>1835150</wp:posOffset>
                </wp:positionH>
                <wp:positionV relativeFrom="paragraph">
                  <wp:posOffset>102870</wp:posOffset>
                </wp:positionV>
                <wp:extent cx="2109470" cy="337185"/>
                <wp:effectExtent l="6350" t="7620" r="8255" b="7620"/>
                <wp:wrapNone/>
                <wp:docPr id="64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9470" cy="337185"/>
                          <a:chOff x="2890" y="162"/>
                          <a:chExt cx="3322" cy="531"/>
                        </a:xfrm>
                      </wpg:grpSpPr>
                      <wpg:grpSp>
                        <wpg:cNvPr id="65" name="Group 68"/>
                        <wpg:cNvGrpSpPr>
                          <a:grpSpLocks/>
                        </wpg:cNvGrpSpPr>
                        <wpg:grpSpPr bwMode="auto">
                          <a:xfrm>
                            <a:off x="2906" y="178"/>
                            <a:ext cx="3290" cy="2"/>
                            <a:chOff x="2906" y="178"/>
                            <a:chExt cx="3290" cy="2"/>
                          </a:xfrm>
                        </wpg:grpSpPr>
                        <wps:wsp>
                          <wps:cNvPr id="66" name="Freeform 69"/>
                          <wps:cNvSpPr>
                            <a:spLocks/>
                          </wps:cNvSpPr>
                          <wps:spPr bwMode="auto">
                            <a:xfrm>
                              <a:off x="2906" y="178"/>
                              <a:ext cx="3290" cy="2"/>
                            </a:xfrm>
                            <a:custGeom>
                              <a:avLst/>
                              <a:gdLst>
                                <a:gd name="T0" fmla="+- 0 2906 2906"/>
                                <a:gd name="T1" fmla="*/ T0 w 3290"/>
                                <a:gd name="T2" fmla="+- 0 6196 2906"/>
                                <a:gd name="T3" fmla="*/ T2 w 32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90">
                                  <a:moveTo>
                                    <a:pt x="0" y="0"/>
                                  </a:moveTo>
                                  <a:lnTo>
                                    <a:pt x="329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66"/>
                        <wpg:cNvGrpSpPr>
                          <a:grpSpLocks/>
                        </wpg:cNvGrpSpPr>
                        <wpg:grpSpPr bwMode="auto">
                          <a:xfrm>
                            <a:off x="2921" y="193"/>
                            <a:ext cx="2" cy="484"/>
                            <a:chOff x="2921" y="193"/>
                            <a:chExt cx="2" cy="484"/>
                          </a:xfrm>
                        </wpg:grpSpPr>
                        <wps:wsp>
                          <wps:cNvPr id="68" name="Freeform 67"/>
                          <wps:cNvSpPr>
                            <a:spLocks/>
                          </wps:cNvSpPr>
                          <wps:spPr bwMode="auto">
                            <a:xfrm>
                              <a:off x="2921" y="193"/>
                              <a:ext cx="2" cy="484"/>
                            </a:xfrm>
                            <a:custGeom>
                              <a:avLst/>
                              <a:gdLst>
                                <a:gd name="T0" fmla="+- 0 193 193"/>
                                <a:gd name="T1" fmla="*/ 193 h 484"/>
                                <a:gd name="T2" fmla="+- 0 677 193"/>
                                <a:gd name="T3" fmla="*/ 677 h 4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4">
                                  <a:moveTo>
                                    <a:pt x="0" y="0"/>
                                  </a:moveTo>
                                  <a:lnTo>
                                    <a:pt x="0" y="48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64"/>
                        <wpg:cNvGrpSpPr>
                          <a:grpSpLocks/>
                        </wpg:cNvGrpSpPr>
                        <wpg:grpSpPr bwMode="auto">
                          <a:xfrm>
                            <a:off x="2906" y="662"/>
                            <a:ext cx="3290" cy="2"/>
                            <a:chOff x="2906" y="662"/>
                            <a:chExt cx="3290" cy="2"/>
                          </a:xfrm>
                        </wpg:grpSpPr>
                        <wps:wsp>
                          <wps:cNvPr id="70" name="Freeform 65"/>
                          <wps:cNvSpPr>
                            <a:spLocks/>
                          </wps:cNvSpPr>
                          <wps:spPr bwMode="auto">
                            <a:xfrm>
                              <a:off x="2906" y="662"/>
                              <a:ext cx="3290" cy="2"/>
                            </a:xfrm>
                            <a:custGeom>
                              <a:avLst/>
                              <a:gdLst>
                                <a:gd name="T0" fmla="+- 0 2906 2906"/>
                                <a:gd name="T1" fmla="*/ T0 w 3290"/>
                                <a:gd name="T2" fmla="+- 0 6196 2906"/>
                                <a:gd name="T3" fmla="*/ T2 w 32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90">
                                  <a:moveTo>
                                    <a:pt x="0" y="0"/>
                                  </a:moveTo>
                                  <a:lnTo>
                                    <a:pt x="329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62"/>
                        <wpg:cNvGrpSpPr>
                          <a:grpSpLocks/>
                        </wpg:cNvGrpSpPr>
                        <wpg:grpSpPr bwMode="auto">
                          <a:xfrm>
                            <a:off x="6181" y="193"/>
                            <a:ext cx="2" cy="484"/>
                            <a:chOff x="6181" y="193"/>
                            <a:chExt cx="2" cy="484"/>
                          </a:xfrm>
                        </wpg:grpSpPr>
                        <wps:wsp>
                          <wps:cNvPr id="72" name="Freeform 63"/>
                          <wps:cNvSpPr>
                            <a:spLocks/>
                          </wps:cNvSpPr>
                          <wps:spPr bwMode="auto">
                            <a:xfrm>
                              <a:off x="6181" y="193"/>
                              <a:ext cx="2" cy="484"/>
                            </a:xfrm>
                            <a:custGeom>
                              <a:avLst/>
                              <a:gdLst>
                                <a:gd name="T0" fmla="+- 0 193 193"/>
                                <a:gd name="T1" fmla="*/ 193 h 484"/>
                                <a:gd name="T2" fmla="+- 0 677 193"/>
                                <a:gd name="T3" fmla="*/ 677 h 4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4">
                                  <a:moveTo>
                                    <a:pt x="0" y="0"/>
                                  </a:moveTo>
                                  <a:lnTo>
                                    <a:pt x="0" y="48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" o:spid="_x0000_s1026" style="position:absolute;margin-left:144.5pt;margin-top:8.1pt;width:166.1pt;height:26.55pt;z-index:-11680;mso-position-horizontal-relative:page" coordorigin="2890,162" coordsize="3322,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">
                <v:group id="Group 68" o:spid="_x0000_s1027" style="position:absolute;left:2906;top:178;width:3290;height:2" coordorigin="2906,178" coordsize="32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69" o:spid="_x0000_s1028" style="position:absolute;left:2906;top:178;width:3290;height:2;visibility:visible;mso-wrap-style:square;v-text-anchor:top" coordsize="32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zlcQA&#10;AADbAAAADwAAAGRycy9kb3ducmV2LnhtbESPQWvCQBSE70L/w/IKvZlNigSbugYJtUihQqOl10f2&#10;NQlm34bsauK/7xYEj8PMfMOs8sl04kKDay0rSKIYBHFldcu1guNhO1+CcB5ZY2eZFFzJQb5+mK0w&#10;03bkL7qUvhYBwi5DBY33fSalqxoy6CLbEwfv1w4GfZBDLfWAY4CbTj7HcSoNthwWGuypaKg6lWej&#10;YEzeF28fpdefe11J/f1TvCySUqmnx2nzCsLT5O/hW3unFaQp/H8JP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As5XEAAAA2wAAAA8AAAAAAAAAAAAAAAAAmAIAAGRycy9k&#10;b3ducmV2LnhtbFBLBQYAAAAABAAEAPUAAACJAwAAAAA=&#10;" path="m,l3290,e" filled="f" strokeweight="1.6pt">
                    <v:path arrowok="t" o:connecttype="custom" o:connectlocs="0,0;3290,0" o:connectangles="0,0"/>
                  </v:shape>
                </v:group>
                <v:group id="Group 66" o:spid="_x0000_s1029" style="position:absolute;left:2921;top:193;width:2;height:484" coordorigin="2921,193" coordsize="2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67" o:spid="_x0000_s1030" style="position:absolute;left:2921;top:193;width:2;height:484;visibility:visible;mso-wrap-style:square;v-text-anchor:top" coordsize="2,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e2zMAA&#10;AADbAAAADwAAAGRycy9kb3ducmV2LnhtbERPTYvCMBC9C/6HMMLebOqCItUoIgh78FJ3UbwNzdi0&#10;NpPaRO36681hYY+P971c97YRD+p85VjBJElBEBdOV1wq+PnejecgfEDW2DgmBb/kYb0aDpaYaffk&#10;nB6HUIoYwj5DBSaENpPSF4Ys+sS1xJG7uM5iiLArpe7wGcNtIz/TdCYtVhwbDLa0NVRcD3er4HWu&#10;6/txWueuqJvTPicz2dyMUh+jfrMAEagP/+I/95dWMItj45f4A+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Ye2zMAAAADbAAAADwAAAAAAAAAAAAAAAACYAgAAZHJzL2Rvd25y&#10;ZXYueG1sUEsFBgAAAAAEAAQA9QAAAIUDAAAAAA==&#10;" path="m,l,484e" filled="f" strokeweight="1.6pt">
                    <v:path arrowok="t" o:connecttype="custom" o:connectlocs="0,193;0,677" o:connectangles="0,0"/>
                  </v:shape>
                </v:group>
                <v:group id="Group 64" o:spid="_x0000_s1031" style="position:absolute;left:2906;top:662;width:3290;height:2" coordorigin="2906,662" coordsize="32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65" o:spid="_x0000_s1032" style="position:absolute;left:2906;top:662;width:3290;height:2;visibility:visible;mso-wrap-style:square;v-text-anchor:top" coordsize="32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wYp8AA&#10;AADbAAAADwAAAGRycy9kb3ducmV2LnhtbERPTYvCMBC9L/gfwgje1rQiu1qNIqIiwgpWxevQjG2x&#10;mZQm2u6/N4eFPT7e93zZmUq8qHGlZQXxMAJBnFldcq7gct5+TkA4j6yxskwKfsnBctH7mGOibcsn&#10;eqU+FyGEXYIKCu/rREqXFWTQDW1NHLi7bQz6AJtc6gbbEG4qOYqiL2mw5NBQYE3rgrJH+jQK2ng3&#10;3hxSr3+OOpP6eltPx3Gq1KDfrWYgPHX+X/zn3msF32F9+BJ+gF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LwYp8AAAADbAAAADwAAAAAAAAAAAAAAAACYAgAAZHJzL2Rvd25y&#10;ZXYueG1sUEsFBgAAAAAEAAQA9QAAAIUDAAAAAA==&#10;" path="m,l3290,e" filled="f" strokeweight="1.6pt">
                    <v:path arrowok="t" o:connecttype="custom" o:connectlocs="0,0;3290,0" o:connectangles="0,0"/>
                  </v:shape>
                </v:group>
                <v:group id="Group 62" o:spid="_x0000_s1033" style="position:absolute;left:6181;top:193;width:2;height:484" coordorigin="6181,193" coordsize="2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63" o:spid="_x0000_s1034" style="position:absolute;left:6181;top:193;width:2;height:484;visibility:visible;mso-wrap-style:square;v-text-anchor:top" coordsize="2,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YX+8UA&#10;AADbAAAADwAAAGRycy9kb3ducmV2LnhtbESPQWvCQBSE70L/w/KE3swmQmtJXYMUhB56iRWlt0f2&#10;NZuYfRuzq6b99d2C4HGYmW+YZTHaTlxo8I1jBVmSgiCunG64VrD73MxeQPiArLFzTAp+yEOxepgs&#10;MdfuyiVdtqEWEcI+RwUmhD6X0leGLPrE9cTR+3aDxRDlUEs94DXCbSfnafosLTYcFwz29GaoOm7P&#10;VsHvV9ue909t6aq2O3yUZLL1ySj1OB3XryACjeEevrXftYLFHP6/xB8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thf7xQAAANsAAAAPAAAAAAAAAAAAAAAAAJgCAABkcnMv&#10;ZG93bnJldi54bWxQSwUGAAAAAAQABAD1AAAAigMAAAAA&#10;" path="m,l,484e" filled="f" strokeweight="1.6pt">
                    <v:path arrowok="t" o:connecttype="custom" o:connectlocs="0,193;0,677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624" behindDoc="0" locked="0" layoutInCell="1" allowOverlap="1">
                <wp:simplePos x="0" y="0"/>
                <wp:positionH relativeFrom="page">
                  <wp:posOffset>4625340</wp:posOffset>
                </wp:positionH>
                <wp:positionV relativeFrom="paragraph">
                  <wp:posOffset>102870</wp:posOffset>
                </wp:positionV>
                <wp:extent cx="2084705" cy="337185"/>
                <wp:effectExtent l="5715" t="7620" r="5080" b="7620"/>
                <wp:wrapNone/>
                <wp:docPr id="55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4705" cy="337185"/>
                          <a:chOff x="7284" y="162"/>
                          <a:chExt cx="3283" cy="531"/>
                        </a:xfrm>
                      </wpg:grpSpPr>
                      <wpg:grpSp>
                        <wpg:cNvPr id="56" name="Group 59"/>
                        <wpg:cNvGrpSpPr>
                          <a:grpSpLocks/>
                        </wpg:cNvGrpSpPr>
                        <wpg:grpSpPr bwMode="auto">
                          <a:xfrm>
                            <a:off x="7300" y="178"/>
                            <a:ext cx="3251" cy="2"/>
                            <a:chOff x="7300" y="178"/>
                            <a:chExt cx="3251" cy="2"/>
                          </a:xfrm>
                        </wpg:grpSpPr>
                        <wps:wsp>
                          <wps:cNvPr id="57" name="Freeform 60"/>
                          <wps:cNvSpPr>
                            <a:spLocks/>
                          </wps:cNvSpPr>
                          <wps:spPr bwMode="auto">
                            <a:xfrm>
                              <a:off x="7300" y="178"/>
                              <a:ext cx="3251" cy="2"/>
                            </a:xfrm>
                            <a:custGeom>
                              <a:avLst/>
                              <a:gdLst>
                                <a:gd name="T0" fmla="+- 0 7300 7300"/>
                                <a:gd name="T1" fmla="*/ T0 w 3251"/>
                                <a:gd name="T2" fmla="+- 0 10550 7300"/>
                                <a:gd name="T3" fmla="*/ T2 w 3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51">
                                  <a:moveTo>
                                    <a:pt x="0" y="0"/>
                                  </a:moveTo>
                                  <a:lnTo>
                                    <a:pt x="325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57"/>
                        <wpg:cNvGrpSpPr>
                          <a:grpSpLocks/>
                        </wpg:cNvGrpSpPr>
                        <wpg:grpSpPr bwMode="auto">
                          <a:xfrm>
                            <a:off x="7315" y="193"/>
                            <a:ext cx="2" cy="484"/>
                            <a:chOff x="7315" y="193"/>
                            <a:chExt cx="2" cy="484"/>
                          </a:xfrm>
                        </wpg:grpSpPr>
                        <wps:wsp>
                          <wps:cNvPr id="59" name="Freeform 58"/>
                          <wps:cNvSpPr>
                            <a:spLocks/>
                          </wps:cNvSpPr>
                          <wps:spPr bwMode="auto">
                            <a:xfrm>
                              <a:off x="7315" y="193"/>
                              <a:ext cx="2" cy="484"/>
                            </a:xfrm>
                            <a:custGeom>
                              <a:avLst/>
                              <a:gdLst>
                                <a:gd name="T0" fmla="+- 0 193 193"/>
                                <a:gd name="T1" fmla="*/ 193 h 484"/>
                                <a:gd name="T2" fmla="+- 0 677 193"/>
                                <a:gd name="T3" fmla="*/ 677 h 4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4">
                                  <a:moveTo>
                                    <a:pt x="0" y="0"/>
                                  </a:moveTo>
                                  <a:lnTo>
                                    <a:pt x="0" y="48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55"/>
                        <wpg:cNvGrpSpPr>
                          <a:grpSpLocks/>
                        </wpg:cNvGrpSpPr>
                        <wpg:grpSpPr bwMode="auto">
                          <a:xfrm>
                            <a:off x="7300" y="662"/>
                            <a:ext cx="3251" cy="2"/>
                            <a:chOff x="7300" y="662"/>
                            <a:chExt cx="3251" cy="2"/>
                          </a:xfrm>
                        </wpg:grpSpPr>
                        <wps:wsp>
                          <wps:cNvPr id="61" name="Freeform 56"/>
                          <wps:cNvSpPr>
                            <a:spLocks/>
                          </wps:cNvSpPr>
                          <wps:spPr bwMode="auto">
                            <a:xfrm>
                              <a:off x="7300" y="662"/>
                              <a:ext cx="3251" cy="2"/>
                            </a:xfrm>
                            <a:custGeom>
                              <a:avLst/>
                              <a:gdLst>
                                <a:gd name="T0" fmla="+- 0 7300 7300"/>
                                <a:gd name="T1" fmla="*/ T0 w 3251"/>
                                <a:gd name="T2" fmla="+- 0 10550 7300"/>
                                <a:gd name="T3" fmla="*/ T2 w 3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51">
                                  <a:moveTo>
                                    <a:pt x="0" y="0"/>
                                  </a:moveTo>
                                  <a:lnTo>
                                    <a:pt x="325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53"/>
                        <wpg:cNvGrpSpPr>
                          <a:grpSpLocks/>
                        </wpg:cNvGrpSpPr>
                        <wpg:grpSpPr bwMode="auto">
                          <a:xfrm>
                            <a:off x="10535" y="193"/>
                            <a:ext cx="2" cy="484"/>
                            <a:chOff x="10535" y="193"/>
                            <a:chExt cx="2" cy="484"/>
                          </a:xfrm>
                        </wpg:grpSpPr>
                        <wps:wsp>
                          <wps:cNvPr id="63" name="Freeform 54"/>
                          <wps:cNvSpPr>
                            <a:spLocks/>
                          </wps:cNvSpPr>
                          <wps:spPr bwMode="auto">
                            <a:xfrm>
                              <a:off x="10535" y="193"/>
                              <a:ext cx="2" cy="484"/>
                            </a:xfrm>
                            <a:custGeom>
                              <a:avLst/>
                              <a:gdLst>
                                <a:gd name="T0" fmla="+- 0 193 193"/>
                                <a:gd name="T1" fmla="*/ 193 h 484"/>
                                <a:gd name="T2" fmla="+- 0 677 193"/>
                                <a:gd name="T3" fmla="*/ 677 h 4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4">
                                  <a:moveTo>
                                    <a:pt x="0" y="0"/>
                                  </a:moveTo>
                                  <a:lnTo>
                                    <a:pt x="0" y="48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26" style="position:absolute;margin-left:364.2pt;margin-top:8.1pt;width:164.15pt;height:26.55pt;z-index:1624;mso-position-horizontal-relative:page" coordorigin="7284,162" coordsize="3283,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">
                <v:group id="Group 59" o:spid="_x0000_s1027" style="position:absolute;left:7300;top:178;width:3251;height:2" coordorigin="7300,178" coordsize="3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60" o:spid="_x0000_s1028" style="position:absolute;left:7300;top:178;width:3251;height:2;visibility:visible;mso-wrap-style:square;v-text-anchor:top" coordsize="3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oBYcIA&#10;AADbAAAADwAAAGRycy9kb3ducmV2LnhtbESP3YrCMBSE7xd8h3CEvVtTZbtKNUoVhBVv1p8HODTH&#10;ttqclCa23bc3guDlMDPfMItVbyrRUuNKywrGowgEcWZ1ybmC82n7NQPhPLLGyjIp+CcHq+XgY4GJ&#10;th0fqD36XAQIuwQVFN7XiZQuK8igG9maOHgX2xj0QTa51A12AW4qOYmiH2mw5LBQYE2bgrLb8W4U&#10;rLX57nTa/l3lPs6jdBwzpzulPod9Ogfhqffv8Kv9qxXEU3h+CT9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CgFhwgAAANsAAAAPAAAAAAAAAAAAAAAAAJgCAABkcnMvZG93&#10;bnJldi54bWxQSwUGAAAAAAQABAD1AAAAhwMAAAAA&#10;" path="m,l3250,e" filled="f" strokeweight="1.6pt">
                    <v:path arrowok="t" o:connecttype="custom" o:connectlocs="0,0;3250,0" o:connectangles="0,0"/>
                  </v:shape>
                </v:group>
                <v:group id="Group 57" o:spid="_x0000_s1029" style="position:absolute;left:7315;top:193;width:2;height:484" coordorigin="7315,193" coordsize="2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58" o:spid="_x0000_s1030" style="position:absolute;left:7315;top:193;width:2;height:484;visibility:visible;mso-wrap-style:square;v-text-anchor:top" coordsize="2,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fZ6sQA&#10;AADbAAAADwAAAGRycy9kb3ducmV2LnhtbESPQWvCQBSE70L/w/IEb7pRUGzqKlIQPHiJSktvj+xr&#10;NjH7NmZXTfvrXUHwOMzMN8xi1dlaXKn1pWMF41ECgjh3uuRCwfGwGc5B+ICssXZMCv7Iw2r51ltg&#10;qt2NM7ruQyEihH2KCkwITSqlzw1Z9CPXEEfv17UWQ5RtIXWLtwi3tZwkyUxaLDkuGGzo01B+2l+s&#10;gv+fqrp8TavM5VX9vcvIjNdno9Sg360/QATqwiv8bG+1guk7PL7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n2erEAAAA2wAAAA8AAAAAAAAAAAAAAAAAmAIAAGRycy9k&#10;b3ducmV2LnhtbFBLBQYAAAAABAAEAPUAAACJAwAAAAA=&#10;" path="m,l,484e" filled="f" strokeweight="1.6pt">
                    <v:path arrowok="t" o:connecttype="custom" o:connectlocs="0,193;0,677" o:connectangles="0,0"/>
                  </v:shape>
                </v:group>
                <v:group id="Group 55" o:spid="_x0000_s1031" style="position:absolute;left:7300;top:662;width:3251;height:2" coordorigin="7300,662" coordsize="3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6" o:spid="_x0000_s1032" style="position:absolute;left:7300;top:662;width:3251;height:2;visibility:visible;mso-wrap-style:square;v-text-anchor:top" coordsize="3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P2M8EA&#10;AADbAAAADwAAAGRycy9kb3ducmV2LnhtbESP0YrCMBRE3wX/IVxh3zTtoiLVKHVhQdkXrX7Apbm2&#10;1eamNNm2+/dmQfBxmJkzzGY3mFp01LrKsoJ4FoEgzq2uuFBwvXxPVyCcR9ZYWyYFf+Rgtx2PNpho&#10;2/OZuswXIkDYJaig9L5JpHR5SQbdzDbEwbvZ1qAPsi2kbrEPcFPLzyhaSoMVh4USG/oqKX9kv0bB&#10;Xpt5r9PudJc/iyJK4wVzelTqYzKkaxCeBv8Ov9oHrWAZw/+X8APk9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D9jPBAAAA2wAAAA8AAAAAAAAAAAAAAAAAmAIAAGRycy9kb3du&#10;cmV2LnhtbFBLBQYAAAAABAAEAPUAAACGAwAAAAA=&#10;" path="m,l3250,e" filled="f" strokeweight="1.6pt">
                    <v:path arrowok="t" o:connecttype="custom" o:connectlocs="0,0;3250,0" o:connectangles="0,0"/>
                  </v:shape>
                </v:group>
                <v:group id="Group 53" o:spid="_x0000_s1033" style="position:absolute;left:10535;top:193;width:2;height:484" coordorigin="10535,193" coordsize="2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54" o:spid="_x0000_s1034" style="position:absolute;left:10535;top:193;width:2;height:484;visibility:visible;mso-wrap-style:square;v-text-anchor:top" coordsize="2,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MkvcUA&#10;AADbAAAADwAAAGRycy9kb3ducmV2LnhtbESPQWvCQBSE7wX/w/KE3ppNlIqkrkGEggcvsaXF2yP7&#10;mk3Mvk2zq6b99V1B6HGYmW+YVTHaTlxo8I1jBVmSgiCunG64VvD+9vq0BOEDssbOMSn4IQ/FevKw&#10;wly7K5d0OYRaRAj7HBWYEPpcSl8ZsugT1xNH78sNFkOUQy31gNcIt52cpelCWmw4LhjsaWuoOh3O&#10;VsHvsW3PH89t6aq2+9yXZLLNt1HqcTpuXkAEGsN/+N7eaQWLOdy+xB8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IyS9xQAAANsAAAAPAAAAAAAAAAAAAAAAAJgCAABkcnMv&#10;ZG93bnJldi54bWxQSwUGAAAAAAQABAD1AAAAigMAAAAA&#10;" path="m,l,484e" filled="f" strokeweight="1.6pt">
                    <v:path arrowok="t" o:connecttype="custom" o:connectlocs="0,193;0,677" o:connectangles="0,0"/>
                  </v:shape>
                </v:group>
                <w10:wrap anchorx="page"/>
              </v:group>
            </w:pict>
          </mc:Fallback>
        </mc:AlternateContent>
      </w:r>
      <w:r w:rsidR="003150C4">
        <w:rPr>
          <w:spacing w:val="-1"/>
          <w:w w:val="95"/>
        </w:rPr>
        <w:t>Name</w:t>
      </w:r>
      <w:r w:rsidR="003150C4">
        <w:rPr>
          <w:spacing w:val="-1"/>
          <w:w w:val="95"/>
        </w:rPr>
        <w:tab/>
      </w:r>
      <w:r w:rsidR="003150C4">
        <w:rPr>
          <w:spacing w:val="-1"/>
        </w:rPr>
        <w:t>Position</w:t>
      </w:r>
    </w:p>
    <w:p w:rsidR="00C3304F" w:rsidRDefault="00C3304F">
      <w:pPr>
        <w:rPr>
          <w:rFonts w:ascii="Arial" w:eastAsia="Arial" w:hAnsi="Arial" w:cs="Arial"/>
          <w:sz w:val="20"/>
          <w:szCs w:val="20"/>
        </w:rPr>
      </w:pPr>
    </w:p>
    <w:p w:rsidR="00C3304F" w:rsidRDefault="00C3304F">
      <w:pPr>
        <w:rPr>
          <w:rFonts w:ascii="Arial" w:eastAsia="Arial" w:hAnsi="Arial" w:cs="Arial"/>
          <w:sz w:val="20"/>
          <w:szCs w:val="20"/>
        </w:rPr>
      </w:pPr>
    </w:p>
    <w:p w:rsidR="00C3304F" w:rsidRDefault="00C3304F">
      <w:pPr>
        <w:spacing w:before="8"/>
        <w:rPr>
          <w:rFonts w:ascii="Arial" w:eastAsia="Arial" w:hAnsi="Arial" w:cs="Arial"/>
          <w:sz w:val="21"/>
          <w:szCs w:val="21"/>
        </w:rPr>
      </w:pPr>
    </w:p>
    <w:p w:rsidR="00C3304F" w:rsidRDefault="00160FFC">
      <w:pPr>
        <w:pStyle w:val="Heading3"/>
        <w:numPr>
          <w:ilvl w:val="0"/>
          <w:numId w:val="2"/>
        </w:numPr>
        <w:tabs>
          <w:tab w:val="left" w:pos="835"/>
        </w:tabs>
        <w:spacing w:line="245" w:lineRule="auto"/>
        <w:ind w:left="810" w:right="4045" w:hanging="336"/>
        <w:jc w:val="left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04848" behindDoc="1" locked="0" layoutInCell="1" allowOverlap="1">
                <wp:simplePos x="0" y="0"/>
                <wp:positionH relativeFrom="page">
                  <wp:posOffset>2459990</wp:posOffset>
                </wp:positionH>
                <wp:positionV relativeFrom="paragraph">
                  <wp:posOffset>501015</wp:posOffset>
                </wp:positionV>
                <wp:extent cx="1088390" cy="742315"/>
                <wp:effectExtent l="2540" t="5715" r="4445" b="4445"/>
                <wp:wrapNone/>
                <wp:docPr id="44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8390" cy="742315"/>
                          <a:chOff x="3874" y="789"/>
                          <a:chExt cx="1714" cy="1169"/>
                        </a:xfrm>
                      </wpg:grpSpPr>
                      <wpg:grpSp>
                        <wpg:cNvPr id="45" name="Group 50"/>
                        <wpg:cNvGrpSpPr>
                          <a:grpSpLocks/>
                        </wpg:cNvGrpSpPr>
                        <wpg:grpSpPr bwMode="auto">
                          <a:xfrm>
                            <a:off x="3890" y="805"/>
                            <a:ext cx="1682" cy="2"/>
                            <a:chOff x="3890" y="805"/>
                            <a:chExt cx="1682" cy="2"/>
                          </a:xfrm>
                        </wpg:grpSpPr>
                        <wps:wsp>
                          <wps:cNvPr id="46" name="Freeform 51"/>
                          <wps:cNvSpPr>
                            <a:spLocks/>
                          </wps:cNvSpPr>
                          <wps:spPr bwMode="auto">
                            <a:xfrm>
                              <a:off x="3890" y="805"/>
                              <a:ext cx="1682" cy="2"/>
                            </a:xfrm>
                            <a:custGeom>
                              <a:avLst/>
                              <a:gdLst>
                                <a:gd name="T0" fmla="+- 0 3890 3890"/>
                                <a:gd name="T1" fmla="*/ T0 w 1682"/>
                                <a:gd name="T2" fmla="+- 0 5572 3890"/>
                                <a:gd name="T3" fmla="*/ T2 w 16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82">
                                  <a:moveTo>
                                    <a:pt x="0" y="0"/>
                                  </a:moveTo>
                                  <a:lnTo>
                                    <a:pt x="1682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48"/>
                        <wpg:cNvGrpSpPr>
                          <a:grpSpLocks/>
                        </wpg:cNvGrpSpPr>
                        <wpg:grpSpPr bwMode="auto">
                          <a:xfrm>
                            <a:off x="3905" y="820"/>
                            <a:ext cx="2" cy="1122"/>
                            <a:chOff x="3905" y="820"/>
                            <a:chExt cx="2" cy="1122"/>
                          </a:xfrm>
                        </wpg:grpSpPr>
                        <wps:wsp>
                          <wps:cNvPr id="48" name="Freeform 49"/>
                          <wps:cNvSpPr>
                            <a:spLocks/>
                          </wps:cNvSpPr>
                          <wps:spPr bwMode="auto">
                            <a:xfrm>
                              <a:off x="3905" y="820"/>
                              <a:ext cx="2" cy="1122"/>
                            </a:xfrm>
                            <a:custGeom>
                              <a:avLst/>
                              <a:gdLst>
                                <a:gd name="T0" fmla="+- 0 820 820"/>
                                <a:gd name="T1" fmla="*/ 820 h 1122"/>
                                <a:gd name="T2" fmla="+- 0 1942 820"/>
                                <a:gd name="T3" fmla="*/ 1942 h 11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22">
                                  <a:moveTo>
                                    <a:pt x="0" y="0"/>
                                  </a:moveTo>
                                  <a:lnTo>
                                    <a:pt x="0" y="1122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46"/>
                        <wpg:cNvGrpSpPr>
                          <a:grpSpLocks/>
                        </wpg:cNvGrpSpPr>
                        <wpg:grpSpPr bwMode="auto">
                          <a:xfrm>
                            <a:off x="5557" y="820"/>
                            <a:ext cx="2" cy="1122"/>
                            <a:chOff x="5557" y="820"/>
                            <a:chExt cx="2" cy="1122"/>
                          </a:xfrm>
                        </wpg:grpSpPr>
                        <wps:wsp>
                          <wps:cNvPr id="50" name="Freeform 47"/>
                          <wps:cNvSpPr>
                            <a:spLocks/>
                          </wps:cNvSpPr>
                          <wps:spPr bwMode="auto">
                            <a:xfrm>
                              <a:off x="5557" y="820"/>
                              <a:ext cx="2" cy="1122"/>
                            </a:xfrm>
                            <a:custGeom>
                              <a:avLst/>
                              <a:gdLst>
                                <a:gd name="T0" fmla="+- 0 820 820"/>
                                <a:gd name="T1" fmla="*/ 820 h 1122"/>
                                <a:gd name="T2" fmla="+- 0 1942 820"/>
                                <a:gd name="T3" fmla="*/ 1942 h 11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22">
                                  <a:moveTo>
                                    <a:pt x="0" y="0"/>
                                  </a:moveTo>
                                  <a:lnTo>
                                    <a:pt x="0" y="1122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44"/>
                        <wpg:cNvGrpSpPr>
                          <a:grpSpLocks/>
                        </wpg:cNvGrpSpPr>
                        <wpg:grpSpPr bwMode="auto">
                          <a:xfrm>
                            <a:off x="3890" y="1387"/>
                            <a:ext cx="1682" cy="2"/>
                            <a:chOff x="3890" y="1387"/>
                            <a:chExt cx="1682" cy="2"/>
                          </a:xfrm>
                        </wpg:grpSpPr>
                        <wps:wsp>
                          <wps:cNvPr id="52" name="Freeform 45"/>
                          <wps:cNvSpPr>
                            <a:spLocks/>
                          </wps:cNvSpPr>
                          <wps:spPr bwMode="auto">
                            <a:xfrm>
                              <a:off x="3890" y="1387"/>
                              <a:ext cx="1682" cy="2"/>
                            </a:xfrm>
                            <a:custGeom>
                              <a:avLst/>
                              <a:gdLst>
                                <a:gd name="T0" fmla="+- 0 3890 3890"/>
                                <a:gd name="T1" fmla="*/ T0 w 1682"/>
                                <a:gd name="T2" fmla="+- 0 5572 3890"/>
                                <a:gd name="T3" fmla="*/ T2 w 16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82">
                                  <a:moveTo>
                                    <a:pt x="0" y="0"/>
                                  </a:moveTo>
                                  <a:lnTo>
                                    <a:pt x="1682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42"/>
                        <wpg:cNvGrpSpPr>
                          <a:grpSpLocks/>
                        </wpg:cNvGrpSpPr>
                        <wpg:grpSpPr bwMode="auto">
                          <a:xfrm>
                            <a:off x="3890" y="1927"/>
                            <a:ext cx="1682" cy="2"/>
                            <a:chOff x="3890" y="1927"/>
                            <a:chExt cx="1682" cy="2"/>
                          </a:xfrm>
                        </wpg:grpSpPr>
                        <wps:wsp>
                          <wps:cNvPr id="54" name="Freeform 43"/>
                          <wps:cNvSpPr>
                            <a:spLocks/>
                          </wps:cNvSpPr>
                          <wps:spPr bwMode="auto">
                            <a:xfrm>
                              <a:off x="3890" y="1927"/>
                              <a:ext cx="1682" cy="2"/>
                            </a:xfrm>
                            <a:custGeom>
                              <a:avLst/>
                              <a:gdLst>
                                <a:gd name="T0" fmla="+- 0 3890 3890"/>
                                <a:gd name="T1" fmla="*/ T0 w 1682"/>
                                <a:gd name="T2" fmla="+- 0 5572 3890"/>
                                <a:gd name="T3" fmla="*/ T2 w 16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82">
                                  <a:moveTo>
                                    <a:pt x="0" y="0"/>
                                  </a:moveTo>
                                  <a:lnTo>
                                    <a:pt x="1682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6" style="position:absolute;margin-left:193.7pt;margin-top:39.45pt;width:85.7pt;height:58.45pt;z-index:-11632;mso-position-horizontal-relative:page" coordorigin="3874,789" coordsize="1714,1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">
                <v:group id="Group 50" o:spid="_x0000_s1027" style="position:absolute;left:3890;top:805;width:1682;height:2" coordorigin="3890,805" coordsize="16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51" o:spid="_x0000_s1028" style="position:absolute;left:3890;top:805;width:1682;height:2;visibility:visible;mso-wrap-style:square;v-text-anchor:top" coordsize="16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FU+8MA&#10;AADbAAAADwAAAGRycy9kb3ducmV2LnhtbESPQWvCQBSE74X+h+UVvEjdKG2Q1FVEEISCYBS8PrLP&#10;JCT7NuyuSfz3bqHgcZiZb5jVZjSt6Mn52rKC+SwBQVxYXXOp4HLefy5B+ICssbVMCh7kYbN+f1th&#10;pu3AJ+rzUIoIYZ+hgiqELpPSFxUZ9DPbEUfvZp3BEKUrpXY4RLhp5SJJUmmw5rhQYUe7ioomvxsF&#10;+jZMafdtj7/p9T5M+/zSuGOj1ORj3P6ACDSGV/i/fdAKvlL4+xJ/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FU+8MAAADbAAAADwAAAAAAAAAAAAAAAACYAgAAZHJzL2Rv&#10;d25yZXYueG1sUEsFBgAAAAAEAAQA9QAAAIgDAAAAAA==&#10;" path="m,l1682,e" filled="f" strokeweight="1.6pt">
                    <v:path arrowok="t" o:connecttype="custom" o:connectlocs="0,0;1682,0" o:connectangles="0,0"/>
                  </v:shape>
                </v:group>
                <v:group id="Group 48" o:spid="_x0000_s1029" style="position:absolute;left:3905;top:820;width:2;height:1122" coordorigin="3905,820" coordsize="2,1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9" o:spid="_x0000_s1030" style="position:absolute;left:3905;top:820;width:2;height:1122;visibility:visible;mso-wrap-style:square;v-text-anchor:top" coordsize="2,1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nGgL4A&#10;AADbAAAADwAAAGRycy9kb3ducmV2LnhtbERPS2sCMRC+F/ofwhS8lJqtqJTVKCIU662+7sNm3Gdm&#10;1k1ct/++ORR6/Pjey/XgGtVT50thA+/jBBRxJrbk3MD59Pn2AcoHZIuNMBn4IQ/r1fPTElMrDz5Q&#10;fwy5iiHsUzRQhNCmWvusIId+LC1x5K7SOQwRdrm2HT5iuGv0JEnm2mHJsaHAlrYFZfXx7gxc+tfK&#10;Wfm2++QmN6mr3UyQjRm9DJsFqEBD+Bf/ub+sgWkcG7/EH6BX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gpxoC+AAAA2wAAAA8AAAAAAAAAAAAAAAAAmAIAAGRycy9kb3ducmV2&#10;LnhtbFBLBQYAAAAABAAEAPUAAACDAwAAAAA=&#10;" path="m,l,1122e" filled="f" strokeweight="1.6pt">
                    <v:path arrowok="t" o:connecttype="custom" o:connectlocs="0,820;0,1942" o:connectangles="0,0"/>
                  </v:shape>
                </v:group>
                <v:group id="Group 46" o:spid="_x0000_s1031" style="position:absolute;left:5557;top:820;width:2;height:1122" coordorigin="5557,820" coordsize="2,1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7" o:spid="_x0000_s1032" style="position:absolute;left:5557;top:820;width:2;height:1122;visibility:visible;mso-wrap-style:square;v-text-anchor:top" coordsize="2,1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ZcW78A&#10;AADbAAAADwAAAGRycy9kb3ducmV2LnhtbERPTWvCQBC9F/oflin0UurGQqSkrlIE0d5qtPchO02i&#10;2Zkkuybpv+8eBI+P971cT65RA/W+FjYwnyWgiAuxNZcGTsft6zsoH5AtNsJk4I88rFePD0vMrIx8&#10;oCEPpYoh7DM0UIXQZlr7oiKHfiYtceR+pXcYIuxLbXscY7hr9FuSLLTDmmNDhS1tKiou+dUZ+Ble&#10;zs7Kt/1KOunkct6lgmzM89P0+QEq0BTu4pt7bw2kcX38En+AXv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hlxbvwAAANsAAAAPAAAAAAAAAAAAAAAAAJgCAABkcnMvZG93bnJl&#10;di54bWxQSwUGAAAAAAQABAD1AAAAhAMAAAAA&#10;" path="m,l,1122e" filled="f" strokeweight="1.6pt">
                    <v:path arrowok="t" o:connecttype="custom" o:connectlocs="0,820;0,1942" o:connectangles="0,0"/>
                  </v:shape>
                </v:group>
                <v:group id="Group 44" o:spid="_x0000_s1033" style="position:absolute;left:3890;top:1387;width:1682;height:2" coordorigin="3890,1387" coordsize="16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45" o:spid="_x0000_s1034" style="position:absolute;left:3890;top:1387;width:1682;height:2;visibility:visible;mso-wrap-style:square;v-text-anchor:top" coordsize="16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PEJcIA&#10;AADbAAAADwAAAGRycy9kb3ducmV2LnhtbESPQYvCMBSE7wv+h/AEL7KmCsrSNYoIgiAI2y3s9dE8&#10;29LmpSSxrf/eCMIeh5n5htnuR9OKnpyvLStYLhIQxIXVNZcK8t/T5xcIH5A1tpZJwYM87HeTjy2m&#10;2g78Q30WShEh7FNUUIXQpVL6oiKDfmE74ujdrDMYonSl1A6HCDetXCXJRhqsOS5U2NGxoqLJ7kaB&#10;vg1zOq7t9bL5uw/zPssbd22Umk3HwzeIQGP4D7/bZ61gvYLXl/gD5O4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M8QlwgAAANsAAAAPAAAAAAAAAAAAAAAAAJgCAABkcnMvZG93&#10;bnJldi54bWxQSwUGAAAAAAQABAD1AAAAhwMAAAAA&#10;" path="m,l1682,e" filled="f" strokeweight="1.6pt">
                    <v:path arrowok="t" o:connecttype="custom" o:connectlocs="0,0;1682,0" o:connectangles="0,0"/>
                  </v:shape>
                </v:group>
                <v:group id="Group 42" o:spid="_x0000_s1035" style="position:absolute;left:3890;top:1927;width:1682;height:2" coordorigin="3890,1927" coordsize="16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43" o:spid="_x0000_s1036" style="position:absolute;left:3890;top:1927;width:1682;height:2;visibility:visible;mso-wrap-style:square;v-text-anchor:top" coordsize="16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b5ysIA&#10;AADbAAAADwAAAGRycy9kb3ducmV2LnhtbESPQYvCMBSE74L/ITxhL6LpiopUo4iwICwIdoW9Pppn&#10;W9q8lCS23X+/EQSPw8x8w+wOg2lER85XlhV8zhMQxLnVFRcKbj9fsw0IH5A1NpZJwR95OOzHox2m&#10;2vZ8pS4LhYgQ9ikqKENoUyl9XpJBP7ctcfTu1hkMUbpCaod9hJtGLpJkLQ1WHBdKbOlUUl5nD6NA&#10;3/spnVb28r3+ffTTLrvV7lIr9TEZjlsQgYbwDr/aZ61gtYTnl/gD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lvnKwgAAANsAAAAPAAAAAAAAAAAAAAAAAJgCAABkcnMvZG93&#10;bnJldi54bWxQSwUGAAAAAAQABAD1AAAAhwMAAAAA&#10;" path="m,l1682,e" filled="f" strokeweight="1.6pt">
                    <v:path arrowok="t" o:connecttype="custom" o:connectlocs="0,0;1682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672" behindDoc="0" locked="0" layoutInCell="1" allowOverlap="1">
                <wp:simplePos x="0" y="0"/>
                <wp:positionH relativeFrom="page">
                  <wp:posOffset>5511165</wp:posOffset>
                </wp:positionH>
                <wp:positionV relativeFrom="paragraph">
                  <wp:posOffset>501015</wp:posOffset>
                </wp:positionV>
                <wp:extent cx="1088390" cy="742315"/>
                <wp:effectExtent l="5715" t="5715" r="1270" b="4445"/>
                <wp:wrapNone/>
                <wp:docPr id="3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8390" cy="742315"/>
                          <a:chOff x="8679" y="789"/>
                          <a:chExt cx="1714" cy="1169"/>
                        </a:xfrm>
                      </wpg:grpSpPr>
                      <wpg:grpSp>
                        <wpg:cNvPr id="34" name="Group 39"/>
                        <wpg:cNvGrpSpPr>
                          <a:grpSpLocks/>
                        </wpg:cNvGrpSpPr>
                        <wpg:grpSpPr bwMode="auto">
                          <a:xfrm>
                            <a:off x="8695" y="805"/>
                            <a:ext cx="1682" cy="2"/>
                            <a:chOff x="8695" y="805"/>
                            <a:chExt cx="1682" cy="2"/>
                          </a:xfrm>
                        </wpg:grpSpPr>
                        <wps:wsp>
                          <wps:cNvPr id="35" name="Freeform 40"/>
                          <wps:cNvSpPr>
                            <a:spLocks/>
                          </wps:cNvSpPr>
                          <wps:spPr bwMode="auto">
                            <a:xfrm>
                              <a:off x="8695" y="805"/>
                              <a:ext cx="1682" cy="2"/>
                            </a:xfrm>
                            <a:custGeom>
                              <a:avLst/>
                              <a:gdLst>
                                <a:gd name="T0" fmla="+- 0 8695 8695"/>
                                <a:gd name="T1" fmla="*/ T0 w 1682"/>
                                <a:gd name="T2" fmla="+- 0 10376 8695"/>
                                <a:gd name="T3" fmla="*/ T2 w 16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82">
                                  <a:moveTo>
                                    <a:pt x="0" y="0"/>
                                  </a:moveTo>
                                  <a:lnTo>
                                    <a:pt x="1681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7"/>
                        <wpg:cNvGrpSpPr>
                          <a:grpSpLocks/>
                        </wpg:cNvGrpSpPr>
                        <wpg:grpSpPr bwMode="auto">
                          <a:xfrm>
                            <a:off x="8710" y="820"/>
                            <a:ext cx="2" cy="1122"/>
                            <a:chOff x="8710" y="820"/>
                            <a:chExt cx="2" cy="1122"/>
                          </a:xfrm>
                        </wpg:grpSpPr>
                        <wps:wsp>
                          <wps:cNvPr id="37" name="Freeform 38"/>
                          <wps:cNvSpPr>
                            <a:spLocks/>
                          </wps:cNvSpPr>
                          <wps:spPr bwMode="auto">
                            <a:xfrm>
                              <a:off x="8710" y="820"/>
                              <a:ext cx="2" cy="1122"/>
                            </a:xfrm>
                            <a:custGeom>
                              <a:avLst/>
                              <a:gdLst>
                                <a:gd name="T0" fmla="+- 0 820 820"/>
                                <a:gd name="T1" fmla="*/ 820 h 1122"/>
                                <a:gd name="T2" fmla="+- 0 1942 820"/>
                                <a:gd name="T3" fmla="*/ 1942 h 11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22">
                                  <a:moveTo>
                                    <a:pt x="0" y="0"/>
                                  </a:moveTo>
                                  <a:lnTo>
                                    <a:pt x="0" y="1122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5"/>
                        <wpg:cNvGrpSpPr>
                          <a:grpSpLocks/>
                        </wpg:cNvGrpSpPr>
                        <wpg:grpSpPr bwMode="auto">
                          <a:xfrm>
                            <a:off x="10361" y="820"/>
                            <a:ext cx="2" cy="1122"/>
                            <a:chOff x="10361" y="820"/>
                            <a:chExt cx="2" cy="1122"/>
                          </a:xfrm>
                        </wpg:grpSpPr>
                        <wps:wsp>
                          <wps:cNvPr id="39" name="Freeform 36"/>
                          <wps:cNvSpPr>
                            <a:spLocks/>
                          </wps:cNvSpPr>
                          <wps:spPr bwMode="auto">
                            <a:xfrm>
                              <a:off x="10361" y="820"/>
                              <a:ext cx="2" cy="1122"/>
                            </a:xfrm>
                            <a:custGeom>
                              <a:avLst/>
                              <a:gdLst>
                                <a:gd name="T0" fmla="+- 0 820 820"/>
                                <a:gd name="T1" fmla="*/ 820 h 1122"/>
                                <a:gd name="T2" fmla="+- 0 1942 820"/>
                                <a:gd name="T3" fmla="*/ 1942 h 11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22">
                                  <a:moveTo>
                                    <a:pt x="0" y="0"/>
                                  </a:moveTo>
                                  <a:lnTo>
                                    <a:pt x="0" y="1122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3"/>
                        <wpg:cNvGrpSpPr>
                          <a:grpSpLocks/>
                        </wpg:cNvGrpSpPr>
                        <wpg:grpSpPr bwMode="auto">
                          <a:xfrm>
                            <a:off x="8695" y="1387"/>
                            <a:ext cx="1682" cy="2"/>
                            <a:chOff x="8695" y="1387"/>
                            <a:chExt cx="1682" cy="2"/>
                          </a:xfrm>
                        </wpg:grpSpPr>
                        <wps:wsp>
                          <wps:cNvPr id="41" name="Freeform 34"/>
                          <wps:cNvSpPr>
                            <a:spLocks/>
                          </wps:cNvSpPr>
                          <wps:spPr bwMode="auto">
                            <a:xfrm>
                              <a:off x="8695" y="1387"/>
                              <a:ext cx="1682" cy="2"/>
                            </a:xfrm>
                            <a:custGeom>
                              <a:avLst/>
                              <a:gdLst>
                                <a:gd name="T0" fmla="+- 0 8695 8695"/>
                                <a:gd name="T1" fmla="*/ T0 w 1682"/>
                                <a:gd name="T2" fmla="+- 0 10376 8695"/>
                                <a:gd name="T3" fmla="*/ T2 w 16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82">
                                  <a:moveTo>
                                    <a:pt x="0" y="0"/>
                                  </a:moveTo>
                                  <a:lnTo>
                                    <a:pt x="1681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1"/>
                        <wpg:cNvGrpSpPr>
                          <a:grpSpLocks/>
                        </wpg:cNvGrpSpPr>
                        <wpg:grpSpPr bwMode="auto">
                          <a:xfrm>
                            <a:off x="8695" y="1927"/>
                            <a:ext cx="1682" cy="2"/>
                            <a:chOff x="8695" y="1927"/>
                            <a:chExt cx="1682" cy="2"/>
                          </a:xfrm>
                        </wpg:grpSpPr>
                        <wps:wsp>
                          <wps:cNvPr id="43" name="Freeform 32"/>
                          <wps:cNvSpPr>
                            <a:spLocks/>
                          </wps:cNvSpPr>
                          <wps:spPr bwMode="auto">
                            <a:xfrm>
                              <a:off x="8695" y="1927"/>
                              <a:ext cx="1682" cy="2"/>
                            </a:xfrm>
                            <a:custGeom>
                              <a:avLst/>
                              <a:gdLst>
                                <a:gd name="T0" fmla="+- 0 8695 8695"/>
                                <a:gd name="T1" fmla="*/ T0 w 1682"/>
                                <a:gd name="T2" fmla="+- 0 10376 8695"/>
                                <a:gd name="T3" fmla="*/ T2 w 16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82">
                                  <a:moveTo>
                                    <a:pt x="0" y="0"/>
                                  </a:moveTo>
                                  <a:lnTo>
                                    <a:pt x="1681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433.95pt;margin-top:39.45pt;width:85.7pt;height:58.45pt;z-index:1672;mso-position-horizontal-relative:page" coordorigin="8679,789" coordsize="1714,1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">
                <v:group id="Group 39" o:spid="_x0000_s1027" style="position:absolute;left:8695;top:805;width:1682;height:2" coordorigin="8695,805" coordsize="16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40" o:spid="_x0000_s1028" style="position:absolute;left:8695;top:805;width:1682;height:2;visibility:visible;mso-wrap-style:square;v-text-anchor:top" coordsize="16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W58cIA&#10;AADbAAAADwAAAGRycy9kb3ducmV2LnhtbESPQYvCMBSE74L/ITxhL6LpKopUo4iwICwIdoW9Pppn&#10;W9q8lCS23X+/EQSPw8x8w+wOg2lER85XlhV8zhMQxLnVFRcKbj9fsw0IH5A1NpZJwR95OOzHox2m&#10;2vZ8pS4LhYgQ9ikqKENoUyl9XpJBP7ctcfTu1hkMUbpCaod9hJtGLpJkLQ1WHBdKbOlUUl5nD6NA&#10;3/spnVb28r3+ffTTLrvV7lIr9TEZjlsQgYbwDr/aZ61guYLnl/gD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BbnxwgAAANsAAAAPAAAAAAAAAAAAAAAAAJgCAABkcnMvZG93&#10;bnJldi54bWxQSwUGAAAAAAQABAD1AAAAhwMAAAAA&#10;" path="m,l1681,e" filled="f" strokeweight="1.6pt">
                    <v:path arrowok="t" o:connecttype="custom" o:connectlocs="0,0;1681,0" o:connectangles="0,0"/>
                  </v:shape>
                </v:group>
                <v:group id="Group 37" o:spid="_x0000_s1029" style="position:absolute;left:8710;top:820;width:2;height:1122" coordorigin="8710,820" coordsize="2,1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8" o:spid="_x0000_s1030" style="position:absolute;left:8710;top:820;width:2;height:1122;visibility:visible;mso-wrap-style:square;v-text-anchor:top" coordsize="2,1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Ahj8IA&#10;AADbAAAADwAAAGRycy9kb3ducmV2LnhtbESPX2vCQBDE3wt+h2MFX4petLRK9BQRpO1b65/3Jbcm&#10;0dxuzF1j/PZeodDHYWZ+wyxWnatUS40vhQ2MRwko4kxsybmBw347nIHyAdliJUwG7uRhtew9LTC1&#10;cuNvanchVxHCPkUDRQh1qrXPCnLoR1ITR+8kjcMQZZNr2+Atwl2lJ0nyph2WHBcKrGlTUHbZ/TgD&#10;x/b57Kx82c/kKle5nN9fBdmYQb9bz0EF6sJ/+K/9YQ28TOH3S/wBe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sCGPwgAAANsAAAAPAAAAAAAAAAAAAAAAAJgCAABkcnMvZG93&#10;bnJldi54bWxQSwUGAAAAAAQABAD1AAAAhwMAAAAA&#10;" path="m,l,1122e" filled="f" strokeweight="1.6pt">
                    <v:path arrowok="t" o:connecttype="custom" o:connectlocs="0,820;0,1942" o:connectangles="0,0"/>
                  </v:shape>
                </v:group>
                <v:group id="Group 35" o:spid="_x0000_s1031" style="position:absolute;left:10361;top:820;width:2;height:1122" coordorigin="10361,820" coordsize="2,1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6" o:spid="_x0000_s1032" style="position:absolute;left:10361;top:820;width:2;height:1122;visibility:visible;mso-wrap-style:square;v-text-anchor:top" coordsize="2,1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MQZsIA&#10;AADbAAAADwAAAGRycy9kb3ducmV2LnhtbESPX2vCQBDE3wt+h2MFX4petLRo9BQRpO1b65/3Jbcm&#10;0dxuzF1j/PZeodDHYWZ+wyxWnatUS40vhQ2MRwko4kxsybmBw347nILyAdliJUwG7uRhtew9LTC1&#10;cuNvanchVxHCPkUDRQh1qrXPCnLoR1ITR+8kjcMQZZNr2+Atwl2lJ0nyph2WHBcKrGlTUHbZ/TgD&#10;x/b57Kx82c/kKle5nN9fBdmYQb9bz0EF6sJ/+K/9YQ28zOD3S/wBe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YxBmwgAAANsAAAAPAAAAAAAAAAAAAAAAAJgCAABkcnMvZG93&#10;bnJldi54bWxQSwUGAAAAAAQABAD1AAAAhwMAAAAA&#10;" path="m,l,1122e" filled="f" strokeweight="1.6pt">
                    <v:path arrowok="t" o:connecttype="custom" o:connectlocs="0,820;0,1942" o:connectangles="0,0"/>
                  </v:shape>
                </v:group>
                <v:group id="Group 33" o:spid="_x0000_s1033" style="position:absolute;left:8695;top:1387;width:1682;height:2" coordorigin="8695,1387" coordsize="16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4" o:spid="_x0000_s1034" style="position:absolute;left:8695;top:1387;width:1682;height:2;visibility:visible;mso-wrap-style:square;v-text-anchor:top" coordsize="16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jMj8IA&#10;AADbAAAADwAAAGRycy9kb3ducmV2LnhtbESPQYvCMBSE74L/ITzBi2iqrCLVKCIIwoKwXWGvj+bZ&#10;ljYvJYlt/fdmYWGPw8x8w+yPg2lER85XlhUsFwkI4tzqigsF9+/LfAvCB2SNjWVS8CIPx8N4tMdU&#10;256/qMtCISKEfYoKyhDaVEqfl2TQL2xLHL2HdQZDlK6Q2mEf4aaRqyTZSIMVx4USWzqXlNfZ0yjQ&#10;j35G57W9fW5+nv2sy+61u9VKTSfDaQci0BD+w3/tq1bwsYTfL/EHyMM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OMyPwgAAANsAAAAPAAAAAAAAAAAAAAAAAJgCAABkcnMvZG93&#10;bnJldi54bWxQSwUGAAAAAAQABAD1AAAAhwMAAAAA&#10;" path="m,l1681,e" filled="f" strokeweight="1.6pt">
                    <v:path arrowok="t" o:connecttype="custom" o:connectlocs="0,0;1681,0" o:connectangles="0,0"/>
                  </v:shape>
                </v:group>
                <v:group id="Group 31" o:spid="_x0000_s1035" style="position:absolute;left:8695;top:1927;width:1682;height:2" coordorigin="8695,1927" coordsize="16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32" o:spid="_x0000_s1036" style="position:absolute;left:8695;top:1927;width:1682;height:2;visibility:visible;mso-wrap-style:square;v-text-anchor:top" coordsize="16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b3Y8QA&#10;AADbAAAADwAAAGRycy9kb3ducmV2LnhtbESP3WrCQBSE74W+w3IK3kjdWH+Q6CoiFAqC0Bjo7SF7&#10;TEKyZ8PumsS37xYKvRxm5htmfxxNK3pyvrasYDFPQBAXVtdcKshvH29bED4ga2wtk4IneTgeXiZ7&#10;TLUd+Iv6LJQiQtinqKAKoUul9EVFBv3cdsTRu1tnMETpSqkdDhFuWvmeJBtpsOa4UGFH54qKJnsY&#10;Bfo+zOi8ttfL5vsxzPosb9y1UWr6Op52IAKN4T/81/7UClZL+P0Sf4A8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m92PEAAAA2wAAAA8AAAAAAAAAAAAAAAAAmAIAAGRycy9k&#10;b3ducmV2LnhtbFBLBQYAAAAABAAEAPUAAACJAwAAAAA=&#10;" path="m,l1681,e" filled="f" strokeweight="1.6pt">
                    <v:path arrowok="t" o:connecttype="custom" o:connectlocs="0,0;1681,0" o:connectangles="0,0"/>
                  </v:shape>
                </v:group>
                <w10:wrap anchorx="page"/>
              </v:group>
            </w:pict>
          </mc:Fallback>
        </mc:AlternateContent>
      </w:r>
      <w:r w:rsidR="003150C4">
        <w:rPr>
          <w:spacing w:val="-1"/>
        </w:rPr>
        <w:t>How</w:t>
      </w:r>
      <w:r w:rsidR="003150C4">
        <w:rPr>
          <w:spacing w:val="-3"/>
        </w:rPr>
        <w:t xml:space="preserve"> </w:t>
      </w:r>
      <w:r w:rsidR="003150C4">
        <w:rPr>
          <w:spacing w:val="-1"/>
        </w:rPr>
        <w:t>many</w:t>
      </w:r>
      <w:r w:rsidR="003150C4">
        <w:rPr>
          <w:spacing w:val="-9"/>
        </w:rPr>
        <w:t xml:space="preserve"> </w:t>
      </w:r>
      <w:r w:rsidR="003150C4">
        <w:t>people</w:t>
      </w:r>
      <w:r w:rsidR="003150C4">
        <w:rPr>
          <w:spacing w:val="-5"/>
        </w:rPr>
        <w:t xml:space="preserve"> </w:t>
      </w:r>
      <w:r w:rsidR="003150C4">
        <w:rPr>
          <w:spacing w:val="-1"/>
        </w:rPr>
        <w:t>are</w:t>
      </w:r>
      <w:r w:rsidR="003150C4">
        <w:rPr>
          <w:spacing w:val="-6"/>
        </w:rPr>
        <w:t xml:space="preserve"> </w:t>
      </w:r>
      <w:r w:rsidR="003150C4">
        <w:t>involved</w:t>
      </w:r>
      <w:r w:rsidR="003150C4">
        <w:rPr>
          <w:spacing w:val="-6"/>
        </w:rPr>
        <w:t xml:space="preserve"> </w:t>
      </w:r>
      <w:r w:rsidR="003150C4">
        <w:t>with</w:t>
      </w:r>
      <w:r w:rsidR="003150C4">
        <w:rPr>
          <w:spacing w:val="-5"/>
        </w:rPr>
        <w:t xml:space="preserve"> </w:t>
      </w:r>
      <w:r w:rsidR="003150C4">
        <w:rPr>
          <w:spacing w:val="-1"/>
        </w:rPr>
        <w:t>your</w:t>
      </w:r>
      <w:r w:rsidR="003150C4">
        <w:rPr>
          <w:spacing w:val="-6"/>
        </w:rPr>
        <w:t xml:space="preserve"> </w:t>
      </w:r>
      <w:r w:rsidR="003150C4">
        <w:t>group?</w:t>
      </w:r>
      <w:r w:rsidR="003150C4">
        <w:rPr>
          <w:w w:val="99"/>
        </w:rPr>
        <w:t xml:space="preserve"> </w:t>
      </w:r>
      <w:r w:rsidR="003150C4">
        <w:t xml:space="preserve"> </w:t>
      </w:r>
      <w:r w:rsidR="003150C4">
        <w:rPr>
          <w:highlight w:val="yellow"/>
        </w:rPr>
        <w:t>(</w:t>
      </w:r>
      <w:proofErr w:type="gramStart"/>
      <w:r w:rsidR="003150C4">
        <w:rPr>
          <w:highlight w:val="yellow"/>
        </w:rPr>
        <w:t>refer</w:t>
      </w:r>
      <w:proofErr w:type="gramEnd"/>
      <w:r w:rsidR="003150C4">
        <w:rPr>
          <w:spacing w:val="-6"/>
          <w:highlight w:val="yellow"/>
        </w:rPr>
        <w:t xml:space="preserve"> </w:t>
      </w:r>
      <w:r w:rsidR="003150C4">
        <w:rPr>
          <w:highlight w:val="yellow"/>
        </w:rPr>
        <w:t>to</w:t>
      </w:r>
      <w:r w:rsidR="003150C4">
        <w:rPr>
          <w:spacing w:val="-6"/>
          <w:highlight w:val="yellow"/>
        </w:rPr>
        <w:t xml:space="preserve"> </w:t>
      </w:r>
      <w:r w:rsidR="003150C4">
        <w:rPr>
          <w:highlight w:val="yellow"/>
        </w:rPr>
        <w:t>Guidelines</w:t>
      </w:r>
      <w:r w:rsidR="003150C4">
        <w:rPr>
          <w:spacing w:val="-6"/>
          <w:highlight w:val="yellow"/>
        </w:rPr>
        <w:t xml:space="preserve"> </w:t>
      </w:r>
      <w:r w:rsidR="003150C4">
        <w:rPr>
          <w:highlight w:val="yellow"/>
        </w:rPr>
        <w:t>-</w:t>
      </w:r>
      <w:r w:rsidR="003150C4">
        <w:rPr>
          <w:spacing w:val="-6"/>
          <w:highlight w:val="yellow"/>
        </w:rPr>
        <w:t xml:space="preserve"> </w:t>
      </w:r>
      <w:r w:rsidR="003150C4">
        <w:rPr>
          <w:highlight w:val="yellow"/>
        </w:rPr>
        <w:t>Question</w:t>
      </w:r>
      <w:r w:rsidR="003150C4">
        <w:rPr>
          <w:spacing w:val="-6"/>
          <w:highlight w:val="yellow"/>
        </w:rPr>
        <w:t xml:space="preserve"> </w:t>
      </w:r>
      <w:r w:rsidR="003150C4">
        <w:rPr>
          <w:highlight w:val="yellow"/>
        </w:rPr>
        <w:t>7)</w:t>
      </w:r>
    </w:p>
    <w:p w:rsidR="00C3304F" w:rsidRDefault="00C3304F">
      <w:pPr>
        <w:spacing w:before="1"/>
        <w:rPr>
          <w:rFonts w:ascii="Arial" w:eastAsia="Arial" w:hAnsi="Arial" w:cs="Arial"/>
          <w:b/>
          <w:bCs/>
          <w:sz w:val="10"/>
          <w:szCs w:val="10"/>
        </w:rPr>
      </w:pPr>
    </w:p>
    <w:p w:rsidR="00C3304F" w:rsidRDefault="00C3304F">
      <w:pPr>
        <w:rPr>
          <w:rFonts w:ascii="Arial" w:eastAsia="Arial" w:hAnsi="Arial" w:cs="Arial"/>
          <w:sz w:val="10"/>
          <w:szCs w:val="10"/>
        </w:rPr>
        <w:sectPr w:rsidR="00C3304F">
          <w:pgSz w:w="11900" w:h="16840"/>
          <w:pgMar w:top="600" w:right="800" w:bottom="1180" w:left="680" w:header="0" w:footer="998" w:gutter="0"/>
          <w:cols w:space="720"/>
        </w:sectPr>
      </w:pPr>
    </w:p>
    <w:p w:rsidR="00C3304F" w:rsidRDefault="003150C4">
      <w:pPr>
        <w:pStyle w:val="BodyText"/>
        <w:spacing w:before="69"/>
      </w:pPr>
      <w:r>
        <w:rPr>
          <w:spacing w:val="-1"/>
        </w:rPr>
        <w:lastRenderedPageBreak/>
        <w:t>Committee</w:t>
      </w:r>
      <w:r>
        <w:rPr>
          <w:spacing w:val="20"/>
        </w:rPr>
        <w:t xml:space="preserve"> </w:t>
      </w:r>
      <w:r>
        <w:t>members</w:t>
      </w:r>
    </w:p>
    <w:p w:rsidR="00C3304F" w:rsidRDefault="003150C4">
      <w:pPr>
        <w:pStyle w:val="BodyText"/>
        <w:spacing w:before="69"/>
      </w:pPr>
      <w:r>
        <w:br w:type="column"/>
      </w:r>
      <w:r>
        <w:lastRenderedPageBreak/>
        <w:t>Volunteers</w:t>
      </w:r>
    </w:p>
    <w:p w:rsidR="00C3304F" w:rsidRDefault="00C3304F">
      <w:pPr>
        <w:sectPr w:rsidR="00C3304F">
          <w:type w:val="continuous"/>
          <w:pgSz w:w="11900" w:h="16840"/>
          <w:pgMar w:top="260" w:right="800" w:bottom="1180" w:left="680" w:header="720" w:footer="720" w:gutter="0"/>
          <w:cols w:num="2" w:space="720" w:equalWidth="0">
            <w:col w:w="2091" w:space="2298"/>
            <w:col w:w="6031"/>
          </w:cols>
        </w:sectPr>
      </w:pPr>
    </w:p>
    <w:p w:rsidR="00C3304F" w:rsidRDefault="003150C4">
      <w:pPr>
        <w:pStyle w:val="BodyText"/>
        <w:tabs>
          <w:tab w:val="left" w:pos="5321"/>
        </w:tabs>
        <w:spacing w:before="30"/>
      </w:pPr>
      <w:r>
        <w:lastRenderedPageBreak/>
        <w:t>Paid</w:t>
      </w:r>
      <w:r>
        <w:rPr>
          <w:spacing w:val="-5"/>
        </w:rPr>
        <w:t xml:space="preserve"> </w:t>
      </w:r>
      <w:r>
        <w:t>staff</w:t>
      </w:r>
      <w:r>
        <w:tab/>
        <w:t>Total Membership</w:t>
      </w:r>
    </w:p>
    <w:p w:rsidR="00C3304F" w:rsidRDefault="00C3304F">
      <w:pPr>
        <w:rPr>
          <w:rFonts w:ascii="Arial" w:eastAsia="Arial" w:hAnsi="Arial" w:cs="Arial"/>
          <w:sz w:val="20"/>
          <w:szCs w:val="20"/>
        </w:rPr>
      </w:pPr>
    </w:p>
    <w:p w:rsidR="00C3304F" w:rsidRDefault="00C3304F">
      <w:pPr>
        <w:rPr>
          <w:rFonts w:ascii="Arial" w:eastAsia="Arial" w:hAnsi="Arial" w:cs="Arial"/>
          <w:sz w:val="20"/>
          <w:szCs w:val="20"/>
        </w:rPr>
      </w:pPr>
    </w:p>
    <w:p w:rsidR="00C3304F" w:rsidRDefault="00C3304F">
      <w:pPr>
        <w:spacing w:before="2"/>
        <w:rPr>
          <w:rFonts w:ascii="Arial" w:eastAsia="Arial" w:hAnsi="Arial" w:cs="Arial"/>
          <w:sz w:val="29"/>
          <w:szCs w:val="29"/>
        </w:rPr>
      </w:pPr>
    </w:p>
    <w:p w:rsidR="00C3304F" w:rsidRDefault="00160FFC">
      <w:pPr>
        <w:pStyle w:val="Heading3"/>
        <w:numPr>
          <w:ilvl w:val="0"/>
          <w:numId w:val="2"/>
        </w:numPr>
        <w:tabs>
          <w:tab w:val="left" w:pos="835"/>
        </w:tabs>
        <w:spacing w:line="245" w:lineRule="auto"/>
        <w:ind w:left="786" w:right="4116" w:hanging="336"/>
        <w:jc w:val="left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696" behindDoc="0" locked="0" layoutInCell="1" allowOverlap="1">
                <wp:simplePos x="0" y="0"/>
                <wp:positionH relativeFrom="page">
                  <wp:posOffset>5614670</wp:posOffset>
                </wp:positionH>
                <wp:positionV relativeFrom="paragraph">
                  <wp:posOffset>20955</wp:posOffset>
                </wp:positionV>
                <wp:extent cx="940435" cy="409575"/>
                <wp:effectExtent l="4445" t="1905" r="7620" b="7620"/>
                <wp:wrapNone/>
                <wp:docPr id="2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0435" cy="409575"/>
                          <a:chOff x="8842" y="33"/>
                          <a:chExt cx="1481" cy="645"/>
                        </a:xfrm>
                      </wpg:grpSpPr>
                      <wpg:grpSp>
                        <wpg:cNvPr id="25" name="Group 28"/>
                        <wpg:cNvGrpSpPr>
                          <a:grpSpLocks/>
                        </wpg:cNvGrpSpPr>
                        <wpg:grpSpPr bwMode="auto">
                          <a:xfrm>
                            <a:off x="8858" y="49"/>
                            <a:ext cx="1449" cy="2"/>
                            <a:chOff x="8858" y="49"/>
                            <a:chExt cx="1449" cy="2"/>
                          </a:xfrm>
                        </wpg:grpSpPr>
                        <wps:wsp>
                          <wps:cNvPr id="26" name="Freeform 29"/>
                          <wps:cNvSpPr>
                            <a:spLocks/>
                          </wps:cNvSpPr>
                          <wps:spPr bwMode="auto">
                            <a:xfrm>
                              <a:off x="8858" y="49"/>
                              <a:ext cx="1449" cy="2"/>
                            </a:xfrm>
                            <a:custGeom>
                              <a:avLst/>
                              <a:gdLst>
                                <a:gd name="T0" fmla="+- 0 8858 8858"/>
                                <a:gd name="T1" fmla="*/ T0 w 1449"/>
                                <a:gd name="T2" fmla="+- 0 10307 8858"/>
                                <a:gd name="T3" fmla="*/ T2 w 14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49">
                                  <a:moveTo>
                                    <a:pt x="0" y="0"/>
                                  </a:moveTo>
                                  <a:lnTo>
                                    <a:pt x="1449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6"/>
                        <wpg:cNvGrpSpPr>
                          <a:grpSpLocks/>
                        </wpg:cNvGrpSpPr>
                        <wpg:grpSpPr bwMode="auto">
                          <a:xfrm>
                            <a:off x="8873" y="64"/>
                            <a:ext cx="2" cy="598"/>
                            <a:chOff x="8873" y="64"/>
                            <a:chExt cx="2" cy="598"/>
                          </a:xfrm>
                        </wpg:grpSpPr>
                        <wps:wsp>
                          <wps:cNvPr id="28" name="Freeform 27"/>
                          <wps:cNvSpPr>
                            <a:spLocks/>
                          </wps:cNvSpPr>
                          <wps:spPr bwMode="auto">
                            <a:xfrm>
                              <a:off x="8873" y="64"/>
                              <a:ext cx="2" cy="598"/>
                            </a:xfrm>
                            <a:custGeom>
                              <a:avLst/>
                              <a:gdLst>
                                <a:gd name="T0" fmla="+- 0 64 64"/>
                                <a:gd name="T1" fmla="*/ 64 h 598"/>
                                <a:gd name="T2" fmla="+- 0 661 64"/>
                                <a:gd name="T3" fmla="*/ 661 h 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98">
                                  <a:moveTo>
                                    <a:pt x="0" y="0"/>
                                  </a:moveTo>
                                  <a:lnTo>
                                    <a:pt x="0" y="597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24"/>
                        <wpg:cNvGrpSpPr>
                          <a:grpSpLocks/>
                        </wpg:cNvGrpSpPr>
                        <wpg:grpSpPr bwMode="auto">
                          <a:xfrm>
                            <a:off x="8858" y="646"/>
                            <a:ext cx="1449" cy="2"/>
                            <a:chOff x="8858" y="646"/>
                            <a:chExt cx="1449" cy="2"/>
                          </a:xfrm>
                        </wpg:grpSpPr>
                        <wps:wsp>
                          <wps:cNvPr id="30" name="Freeform 25"/>
                          <wps:cNvSpPr>
                            <a:spLocks/>
                          </wps:cNvSpPr>
                          <wps:spPr bwMode="auto">
                            <a:xfrm>
                              <a:off x="8858" y="646"/>
                              <a:ext cx="1449" cy="2"/>
                            </a:xfrm>
                            <a:custGeom>
                              <a:avLst/>
                              <a:gdLst>
                                <a:gd name="T0" fmla="+- 0 8858 8858"/>
                                <a:gd name="T1" fmla="*/ T0 w 1449"/>
                                <a:gd name="T2" fmla="+- 0 10307 8858"/>
                                <a:gd name="T3" fmla="*/ T2 w 14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49">
                                  <a:moveTo>
                                    <a:pt x="0" y="0"/>
                                  </a:moveTo>
                                  <a:lnTo>
                                    <a:pt x="1449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2"/>
                        <wpg:cNvGrpSpPr>
                          <a:grpSpLocks/>
                        </wpg:cNvGrpSpPr>
                        <wpg:grpSpPr bwMode="auto">
                          <a:xfrm>
                            <a:off x="10292" y="64"/>
                            <a:ext cx="2" cy="598"/>
                            <a:chOff x="10292" y="64"/>
                            <a:chExt cx="2" cy="598"/>
                          </a:xfrm>
                        </wpg:grpSpPr>
                        <wps:wsp>
                          <wps:cNvPr id="32" name="Freeform 23"/>
                          <wps:cNvSpPr>
                            <a:spLocks/>
                          </wps:cNvSpPr>
                          <wps:spPr bwMode="auto">
                            <a:xfrm>
                              <a:off x="10292" y="64"/>
                              <a:ext cx="2" cy="598"/>
                            </a:xfrm>
                            <a:custGeom>
                              <a:avLst/>
                              <a:gdLst>
                                <a:gd name="T0" fmla="+- 0 64 64"/>
                                <a:gd name="T1" fmla="*/ 64 h 598"/>
                                <a:gd name="T2" fmla="+- 0 661 64"/>
                                <a:gd name="T3" fmla="*/ 661 h 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98">
                                  <a:moveTo>
                                    <a:pt x="0" y="0"/>
                                  </a:moveTo>
                                  <a:lnTo>
                                    <a:pt x="0" y="597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442.1pt;margin-top:1.65pt;width:74.05pt;height:32.25pt;z-index:1696;mso-position-horizontal-relative:page" coordorigin="8842,33" coordsize="1481,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">
                <v:group id="Group 28" o:spid="_x0000_s1027" style="position:absolute;left:8858;top:49;width:1449;height:2" coordorigin="8858,49" coordsize="14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9" o:spid="_x0000_s1028" style="position:absolute;left:8858;top:49;width:1449;height:2;visibility:visible;mso-wrap-style:square;v-text-anchor:top" coordsize="14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rK3cMA&#10;AADbAAAADwAAAGRycy9kb3ducmV2LnhtbESPT2vCQBTE7wW/w/KEXorZmIOW6CoiSL2VagkeH9ln&#10;Esy+DbubP/323ULB4zAzv2G2+8m0YiDnG8sKlkkKgri0uuFKwff1tHgH4QOyxtYyKfghD/vd7GWL&#10;ubYjf9FwCZWIEPY5KqhD6HIpfVmTQZ/Yjjh6d+sMhihdJbXDMcJNK7M0XUmDDceFGjs61lQ+Lr1R&#10;8Hnuj+5NF9O6v4frh39k6U0WSr3Op8MGRKApPMP/7bNWkK3g70v8AX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1rK3cMAAADbAAAADwAAAAAAAAAAAAAAAACYAgAAZHJzL2Rv&#10;d25yZXYueG1sUEsFBgAAAAAEAAQA9QAAAIgDAAAAAA==&#10;" path="m,l1449,e" filled="f" strokeweight="1.6pt">
                    <v:path arrowok="t" o:connecttype="custom" o:connectlocs="0,0;1449,0" o:connectangles="0,0"/>
                  </v:shape>
                </v:group>
                <v:group id="Group 26" o:spid="_x0000_s1029" style="position:absolute;left:8873;top:64;width:2;height:598" coordorigin="8873,64" coordsize="2,5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7" o:spid="_x0000_s1030" style="position:absolute;left:8873;top:64;width:2;height:598;visibility:visible;mso-wrap-style:square;v-text-anchor:top" coordsize="2,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w8Db4A&#10;AADbAAAADwAAAGRycy9kb3ducmV2LnhtbERPy6rCMBDdC/5DGMGdpj7RahQRBRciXK8Ll0MztsVm&#10;UppYq19vFoLLw3kv140pRE2Vyy0rGPQjEMSJ1TmnCi7/+94MhPPIGgvLpOBFDtardmuJsbZP/qP6&#10;7FMRQtjFqCDzvoyldElGBl3flsSBu9nKoA+wSqWu8BnCTSGHUTSVBnMODRmWtM0ouZ8fRoGsj/PR&#10;ZI56dDXj0256fadm91aq22k2CxCeGv8Tf90HrWAYxoYv4Q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98PA2+AAAA2wAAAA8AAAAAAAAAAAAAAAAAmAIAAGRycy9kb3ducmV2&#10;LnhtbFBLBQYAAAAABAAEAPUAAACDAwAAAAA=&#10;" path="m,l,597e" filled="f" strokeweight="1.6pt">
                    <v:path arrowok="t" o:connecttype="custom" o:connectlocs="0,64;0,661" o:connectangles="0,0"/>
                  </v:shape>
                </v:group>
                <v:group id="Group 24" o:spid="_x0000_s1031" style="position:absolute;left:8858;top:646;width:1449;height:2" coordorigin="8858,646" coordsize="14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5" o:spid="_x0000_s1032" style="position:absolute;left:8858;top:646;width:1449;height:2;visibility:visible;mso-wrap-style:square;v-text-anchor:top" coordsize="14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Zh778A&#10;AADbAAAADwAAAGRycy9kb3ducmV2LnhtbERPy4rCMBTdC/MP4Q64EU11QKVjKoMguht8IC4vzbUt&#10;bW5Kkmr9e7MQXB7Oe7XuTSPu5HxlWcF0koAgzq2uuFBwPm3HSxA+IGtsLJOCJ3lYZ1+DFabaPvhA&#10;92MoRAxhn6KCMoQ2ldLnJRn0E9sSR+5mncEQoSukdviI4aaRsySZS4MVx4YSW9qUlNfHzij433cb&#10;N9KXftHdwmnn61lylRelht/93y+IQH34iN/uvVbwE9fHL/EHyO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JmHvvwAAANsAAAAPAAAAAAAAAAAAAAAAAJgCAABkcnMvZG93bnJl&#10;di54bWxQSwUGAAAAAAQABAD1AAAAhAMAAAAA&#10;" path="m,l1449,e" filled="f" strokeweight="1.6pt">
                    <v:path arrowok="t" o:connecttype="custom" o:connectlocs="0,0;1449,0" o:connectangles="0,0"/>
                  </v:shape>
                </v:group>
                <v:group id="Group 22" o:spid="_x0000_s1033" style="position:absolute;left:10292;top:64;width:2;height:598" coordorigin="10292,64" coordsize="2,5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3" o:spid="_x0000_s1034" style="position:absolute;left:10292;top:64;width:2;height:598;visibility:visible;mso-wrap-style:square;v-text-anchor:top" coordsize="2,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2dOsMA&#10;AADbAAAADwAAAGRycy9kb3ducmV2LnhtbESPQYvCMBSE7wv+h/AEb2uqdWXtGkVEwYMsWPfg8dG8&#10;bYvNS2lirf56Iwgeh5n5hpkvO1OJlhpXWlYwGkYgiDOrS84V/B23n98gnEfWWFkmBTdysFz0PuaY&#10;aHvlA7Wpz0WAsEtQQeF9nUjpsoIMuqGtiYP3bxuDPsgml7rBa4CbSo6jaCoNlhwWCqxpXVB2Ti9G&#10;gWz3s/hrhjo+mcnvZnq652ZzV2rQ71Y/IDx1/h1+tXdaQTyG55fw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02dOsMAAADbAAAADwAAAAAAAAAAAAAAAACYAgAAZHJzL2Rv&#10;d25yZXYueG1sUEsFBgAAAAAEAAQA9QAAAIgDAAAAAA==&#10;" path="m,l,597e" filled="f" strokeweight="1.6pt">
                    <v:path arrowok="t" o:connecttype="custom" o:connectlocs="0,64;0,661" o:connectangles="0,0"/>
                  </v:shape>
                </v:group>
                <w10:wrap anchorx="page"/>
              </v:group>
            </w:pict>
          </mc:Fallback>
        </mc:AlternateContent>
      </w:r>
      <w:r w:rsidR="003150C4">
        <w:t>How</w:t>
      </w:r>
      <w:r w:rsidR="003150C4">
        <w:rPr>
          <w:spacing w:val="-3"/>
        </w:rPr>
        <w:t xml:space="preserve"> </w:t>
      </w:r>
      <w:r w:rsidR="003150C4">
        <w:t>many</w:t>
      </w:r>
      <w:r w:rsidR="003150C4">
        <w:rPr>
          <w:spacing w:val="-8"/>
        </w:rPr>
        <w:t xml:space="preserve"> </w:t>
      </w:r>
      <w:r w:rsidR="003150C4">
        <w:t>people</w:t>
      </w:r>
      <w:r w:rsidR="003150C4">
        <w:rPr>
          <w:spacing w:val="-6"/>
        </w:rPr>
        <w:t xml:space="preserve"> </w:t>
      </w:r>
      <w:r w:rsidR="003150C4">
        <w:t>will</w:t>
      </w:r>
      <w:r w:rsidR="003150C4">
        <w:rPr>
          <w:spacing w:val="-5"/>
        </w:rPr>
        <w:t xml:space="preserve"> </w:t>
      </w:r>
      <w:r w:rsidR="003150C4">
        <w:t>benefit</w:t>
      </w:r>
      <w:r w:rsidR="003150C4">
        <w:rPr>
          <w:spacing w:val="-6"/>
        </w:rPr>
        <w:t xml:space="preserve"> </w:t>
      </w:r>
      <w:r w:rsidR="003150C4">
        <w:t>from</w:t>
      </w:r>
      <w:r w:rsidR="003150C4">
        <w:rPr>
          <w:spacing w:val="-5"/>
        </w:rPr>
        <w:t xml:space="preserve"> </w:t>
      </w:r>
      <w:r w:rsidR="003150C4">
        <w:t>this</w:t>
      </w:r>
      <w:r w:rsidR="003150C4">
        <w:rPr>
          <w:spacing w:val="-6"/>
        </w:rPr>
        <w:t xml:space="preserve"> </w:t>
      </w:r>
      <w:r w:rsidR="003150C4">
        <w:t>project?</w:t>
      </w:r>
      <w:r w:rsidR="003150C4">
        <w:rPr>
          <w:w w:val="99"/>
        </w:rPr>
        <w:t xml:space="preserve"> </w:t>
      </w:r>
      <w:r w:rsidR="003150C4">
        <w:t xml:space="preserve"> </w:t>
      </w:r>
      <w:r w:rsidR="003150C4">
        <w:rPr>
          <w:highlight w:val="yellow"/>
        </w:rPr>
        <w:t>(</w:t>
      </w:r>
      <w:proofErr w:type="gramStart"/>
      <w:r w:rsidR="003150C4">
        <w:rPr>
          <w:highlight w:val="yellow"/>
        </w:rPr>
        <w:t>refer</w:t>
      </w:r>
      <w:proofErr w:type="gramEnd"/>
      <w:r w:rsidR="003150C4">
        <w:rPr>
          <w:spacing w:val="-6"/>
          <w:highlight w:val="yellow"/>
        </w:rPr>
        <w:t xml:space="preserve"> </w:t>
      </w:r>
      <w:r w:rsidR="003150C4">
        <w:rPr>
          <w:highlight w:val="yellow"/>
        </w:rPr>
        <w:t>to</w:t>
      </w:r>
      <w:r w:rsidR="003150C4">
        <w:rPr>
          <w:spacing w:val="-6"/>
          <w:highlight w:val="yellow"/>
        </w:rPr>
        <w:t xml:space="preserve"> </w:t>
      </w:r>
      <w:r w:rsidR="003150C4">
        <w:rPr>
          <w:highlight w:val="yellow"/>
        </w:rPr>
        <w:t>Guidelines</w:t>
      </w:r>
      <w:r w:rsidR="003150C4">
        <w:rPr>
          <w:spacing w:val="-6"/>
          <w:highlight w:val="yellow"/>
        </w:rPr>
        <w:t xml:space="preserve"> </w:t>
      </w:r>
      <w:r w:rsidR="003150C4">
        <w:rPr>
          <w:highlight w:val="yellow"/>
        </w:rPr>
        <w:t>-</w:t>
      </w:r>
      <w:r w:rsidR="003150C4">
        <w:rPr>
          <w:spacing w:val="-6"/>
          <w:highlight w:val="yellow"/>
        </w:rPr>
        <w:t xml:space="preserve"> </w:t>
      </w:r>
      <w:r w:rsidR="003150C4">
        <w:rPr>
          <w:highlight w:val="yellow"/>
        </w:rPr>
        <w:t>Question</w:t>
      </w:r>
      <w:r w:rsidR="003150C4">
        <w:rPr>
          <w:spacing w:val="-6"/>
          <w:highlight w:val="yellow"/>
        </w:rPr>
        <w:t xml:space="preserve"> </w:t>
      </w:r>
      <w:r w:rsidR="003150C4">
        <w:rPr>
          <w:highlight w:val="yellow"/>
        </w:rPr>
        <w:t>8)</w:t>
      </w:r>
    </w:p>
    <w:p w:rsidR="00C3304F" w:rsidRDefault="00C3304F">
      <w:pPr>
        <w:rPr>
          <w:rFonts w:ascii="Arial" w:eastAsia="Arial" w:hAnsi="Arial" w:cs="Arial"/>
          <w:b/>
          <w:bCs/>
          <w:sz w:val="20"/>
          <w:szCs w:val="20"/>
        </w:rPr>
      </w:pPr>
    </w:p>
    <w:p w:rsidR="00C3304F" w:rsidRDefault="00C3304F">
      <w:pPr>
        <w:spacing w:before="1"/>
        <w:rPr>
          <w:rFonts w:ascii="Arial" w:eastAsia="Arial" w:hAnsi="Arial" w:cs="Arial"/>
          <w:b/>
          <w:bCs/>
        </w:rPr>
      </w:pPr>
    </w:p>
    <w:p w:rsidR="00C3304F" w:rsidRDefault="003150C4">
      <w:pPr>
        <w:numPr>
          <w:ilvl w:val="0"/>
          <w:numId w:val="2"/>
        </w:numPr>
        <w:tabs>
          <w:tab w:val="left" w:pos="835"/>
        </w:tabs>
        <w:spacing w:before="69" w:line="245" w:lineRule="auto"/>
        <w:ind w:left="854" w:right="4522" w:hanging="404"/>
        <w:jc w:val="left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>Your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signature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on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behalf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the</w:t>
      </w:r>
      <w:r>
        <w:rPr>
          <w:rFonts w:ascii="Arial"/>
          <w:b/>
          <w:spacing w:val="-7"/>
          <w:sz w:val="24"/>
        </w:rPr>
        <w:t xml:space="preserve"> </w:t>
      </w:r>
      <w:proofErr w:type="spellStart"/>
      <w:r>
        <w:rPr>
          <w:rFonts w:ascii="Arial"/>
          <w:b/>
          <w:sz w:val="24"/>
        </w:rPr>
        <w:t>organisation</w:t>
      </w:r>
      <w:proofErr w:type="spellEnd"/>
      <w:r>
        <w:rPr>
          <w:rFonts w:ascii="Arial"/>
          <w:b/>
          <w:w w:val="99"/>
          <w:sz w:val="24"/>
        </w:rPr>
        <w:t xml:space="preserve"> </w:t>
      </w:r>
      <w:r>
        <w:rPr>
          <w:rFonts w:ascii="Arial"/>
          <w:b/>
          <w:sz w:val="24"/>
          <w:highlight w:val="yellow"/>
        </w:rPr>
        <w:t>(refer</w:t>
      </w:r>
      <w:r>
        <w:rPr>
          <w:rFonts w:ascii="Arial"/>
          <w:b/>
          <w:spacing w:val="-6"/>
          <w:sz w:val="24"/>
          <w:highlight w:val="yellow"/>
        </w:rPr>
        <w:t xml:space="preserve"> </w:t>
      </w:r>
      <w:r>
        <w:rPr>
          <w:rFonts w:ascii="Arial"/>
          <w:b/>
          <w:sz w:val="24"/>
          <w:highlight w:val="yellow"/>
        </w:rPr>
        <w:t>to</w:t>
      </w:r>
      <w:r>
        <w:rPr>
          <w:rFonts w:ascii="Arial"/>
          <w:b/>
          <w:spacing w:val="-6"/>
          <w:sz w:val="24"/>
          <w:highlight w:val="yellow"/>
        </w:rPr>
        <w:t xml:space="preserve"> </w:t>
      </w:r>
      <w:r>
        <w:rPr>
          <w:rFonts w:ascii="Arial"/>
          <w:b/>
          <w:sz w:val="24"/>
          <w:highlight w:val="yellow"/>
        </w:rPr>
        <w:t>Guidelines</w:t>
      </w:r>
      <w:r>
        <w:rPr>
          <w:rFonts w:ascii="Arial"/>
          <w:b/>
          <w:spacing w:val="-6"/>
          <w:sz w:val="24"/>
          <w:highlight w:val="yellow"/>
        </w:rPr>
        <w:t xml:space="preserve"> </w:t>
      </w:r>
      <w:r>
        <w:rPr>
          <w:rFonts w:ascii="Arial"/>
          <w:b/>
          <w:sz w:val="24"/>
          <w:highlight w:val="yellow"/>
        </w:rPr>
        <w:t>-</w:t>
      </w:r>
      <w:r>
        <w:rPr>
          <w:rFonts w:ascii="Arial"/>
          <w:b/>
          <w:spacing w:val="-6"/>
          <w:sz w:val="24"/>
          <w:highlight w:val="yellow"/>
        </w:rPr>
        <w:t xml:space="preserve"> </w:t>
      </w:r>
      <w:r>
        <w:rPr>
          <w:rFonts w:ascii="Arial"/>
          <w:b/>
          <w:sz w:val="24"/>
          <w:highlight w:val="yellow"/>
        </w:rPr>
        <w:t>Question</w:t>
      </w:r>
      <w:r>
        <w:rPr>
          <w:rFonts w:ascii="Arial"/>
          <w:b/>
          <w:spacing w:val="-6"/>
          <w:sz w:val="24"/>
          <w:highlight w:val="yellow"/>
        </w:rPr>
        <w:t xml:space="preserve"> </w:t>
      </w:r>
      <w:r>
        <w:rPr>
          <w:rFonts w:ascii="Arial"/>
          <w:b/>
          <w:sz w:val="24"/>
          <w:highlight w:val="yellow"/>
        </w:rPr>
        <w:t>9)</w:t>
      </w:r>
    </w:p>
    <w:p w:rsidR="00C3304F" w:rsidRDefault="00C3304F">
      <w:pPr>
        <w:spacing w:before="4"/>
        <w:rPr>
          <w:rFonts w:ascii="Arial" w:eastAsia="Arial" w:hAnsi="Arial" w:cs="Arial"/>
          <w:b/>
          <w:bCs/>
          <w:sz w:val="23"/>
          <w:szCs w:val="23"/>
        </w:rPr>
      </w:pPr>
    </w:p>
    <w:p w:rsidR="00C3304F" w:rsidRDefault="003150C4">
      <w:pPr>
        <w:pStyle w:val="BodyText"/>
        <w:ind w:left="834"/>
      </w:pPr>
      <w:r>
        <w:t>I</w:t>
      </w:r>
      <w:r>
        <w:rPr>
          <w:spacing w:val="-1"/>
        </w:rPr>
        <w:t xml:space="preserve"> confirm </w:t>
      </w:r>
      <w:r>
        <w:t>that to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best of</w:t>
      </w:r>
      <w:r>
        <w:t xml:space="preserve"> </w:t>
      </w:r>
      <w:r>
        <w:rPr>
          <w:spacing w:val="-1"/>
        </w:rPr>
        <w:t>my knowledge</w:t>
      </w:r>
      <w:r>
        <w:t xml:space="preserve"> </w:t>
      </w:r>
      <w:r>
        <w:rPr>
          <w:spacing w:val="-1"/>
        </w:rPr>
        <w:t>and belief,</w:t>
      </w:r>
      <w:r>
        <w:t xml:space="preserve"> </w:t>
      </w:r>
      <w:r>
        <w:rPr>
          <w:spacing w:val="-1"/>
        </w:rPr>
        <w:t>all replies given</w:t>
      </w:r>
      <w:r>
        <w:t xml:space="preserve"> </w:t>
      </w:r>
      <w:r>
        <w:rPr>
          <w:spacing w:val="-1"/>
        </w:rPr>
        <w:t xml:space="preserve">on </w:t>
      </w:r>
      <w:r>
        <w:t xml:space="preserve">this </w:t>
      </w:r>
      <w:r>
        <w:rPr>
          <w:spacing w:val="-1"/>
        </w:rPr>
        <w:t>application</w:t>
      </w:r>
      <w:r>
        <w:rPr>
          <w:spacing w:val="22"/>
        </w:rPr>
        <w:t xml:space="preserve"> </w:t>
      </w:r>
      <w:r>
        <w:t>form</w:t>
      </w:r>
      <w:r>
        <w:rPr>
          <w:spacing w:val="-1"/>
        </w:rPr>
        <w:t xml:space="preserve"> are</w:t>
      </w:r>
      <w:r>
        <w:t xml:space="preserve"> true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>accurate.</w:t>
      </w:r>
      <w:r>
        <w:t xml:space="preserve">  I</w:t>
      </w:r>
      <w:r>
        <w:rPr>
          <w:spacing w:val="-1"/>
        </w:rPr>
        <w:t xml:space="preserve"> understand</w:t>
      </w:r>
      <w:r>
        <w:rPr>
          <w:spacing w:val="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 xml:space="preserve">Partners </w:t>
      </w:r>
      <w:r>
        <w:rPr>
          <w:spacing w:val="-1"/>
        </w:rPr>
        <w:t xml:space="preserve">of </w:t>
      </w:r>
      <w:r>
        <w:t xml:space="preserve">the </w:t>
      </w:r>
      <w:r w:rsidR="00160FFC">
        <w:rPr>
          <w:spacing w:val="-1"/>
        </w:rPr>
        <w:t xml:space="preserve">Weston </w:t>
      </w:r>
      <w:proofErr w:type="spellStart"/>
      <w:r>
        <w:t>Windfarm</w:t>
      </w:r>
      <w:proofErr w:type="spellEnd"/>
      <w:r w:rsidR="00160FFC">
        <w:t xml:space="preserve"> </w:t>
      </w:r>
      <w:proofErr w:type="spellStart"/>
      <w:r w:rsidR="00160FFC">
        <w:t>Temperis</w:t>
      </w:r>
      <w:proofErr w:type="spellEnd"/>
      <w:r>
        <w:rPr>
          <w:spacing w:val="27"/>
        </w:rPr>
        <w:t xml:space="preserve"> </w:t>
      </w:r>
      <w:r>
        <w:rPr>
          <w:spacing w:val="-1"/>
        </w:rPr>
        <w:t xml:space="preserve">Community </w:t>
      </w:r>
      <w:r>
        <w:t xml:space="preserve">Fund </w:t>
      </w:r>
      <w:r>
        <w:rPr>
          <w:spacing w:val="-1"/>
        </w:rPr>
        <w:t>may collect</w:t>
      </w:r>
      <w:r>
        <w:t xml:space="preserve"> </w:t>
      </w:r>
      <w:r>
        <w:rPr>
          <w:spacing w:val="-1"/>
        </w:rPr>
        <w:t>supporting</w:t>
      </w:r>
      <w:r>
        <w:t xml:space="preserve"> </w:t>
      </w:r>
      <w:r>
        <w:rPr>
          <w:spacing w:val="-1"/>
        </w:rPr>
        <w:t>information at</w:t>
      </w:r>
      <w: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stage of</w:t>
      </w:r>
      <w:r>
        <w:t xml:space="preserve"> the </w:t>
      </w:r>
      <w:r>
        <w:rPr>
          <w:spacing w:val="-1"/>
        </w:rPr>
        <w:t>application</w:t>
      </w:r>
      <w:r>
        <w:rPr>
          <w:spacing w:val="29"/>
        </w:rPr>
        <w:t xml:space="preserve"> </w:t>
      </w:r>
      <w:r>
        <w:t>process. I</w:t>
      </w:r>
      <w:r>
        <w:rPr>
          <w:spacing w:val="-1"/>
        </w:rPr>
        <w:t xml:space="preserve"> </w:t>
      </w:r>
      <w:r>
        <w:t>further confirm</w:t>
      </w:r>
      <w:r>
        <w:rPr>
          <w:spacing w:val="-1"/>
        </w:rPr>
        <w:t xml:space="preserve"> </w:t>
      </w:r>
      <w:r>
        <w:t>that this</w:t>
      </w:r>
      <w:r>
        <w:rPr>
          <w:spacing w:val="-1"/>
        </w:rPr>
        <w:t xml:space="preserve"> application is</w:t>
      </w:r>
      <w:r>
        <w:t xml:space="preserve"> </w:t>
      </w:r>
      <w:r>
        <w:rPr>
          <w:spacing w:val="-1"/>
        </w:rPr>
        <w:t>made on</w:t>
      </w:r>
      <w:r>
        <w:t xml:space="preserve"> the</w:t>
      </w:r>
      <w:r>
        <w:rPr>
          <w:spacing w:val="-1"/>
        </w:rPr>
        <w:t xml:space="preserve"> basis</w:t>
      </w:r>
      <w:r>
        <w:t xml:space="preserve"> that</w:t>
      </w:r>
      <w:r>
        <w:rPr>
          <w:spacing w:val="-1"/>
        </w:rPr>
        <w:t xml:space="preserve"> if successful,</w:t>
      </w:r>
      <w:r>
        <w:t xml:space="preserve"> the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organisation</w:t>
      </w:r>
      <w:proofErr w:type="spellEnd"/>
      <w:r>
        <w:rPr>
          <w:spacing w:val="-1"/>
        </w:rPr>
        <w:t xml:space="preserve"> agrees</w:t>
      </w:r>
      <w:r>
        <w:t xml:space="preserve"> </w:t>
      </w:r>
      <w:r>
        <w:rPr>
          <w:spacing w:val="-1"/>
        </w:rPr>
        <w:t>to the</w:t>
      </w:r>
      <w:r>
        <w:t xml:space="preserve"> </w:t>
      </w:r>
      <w:r>
        <w:rPr>
          <w:spacing w:val="-1"/>
        </w:rPr>
        <w:t>following conditions:</w:t>
      </w:r>
    </w:p>
    <w:p w:rsidR="00C3304F" w:rsidRDefault="00C3304F">
      <w:pPr>
        <w:spacing w:before="2"/>
        <w:rPr>
          <w:rFonts w:ascii="Arial" w:eastAsia="Arial" w:hAnsi="Arial" w:cs="Arial"/>
          <w:sz w:val="24"/>
          <w:szCs w:val="24"/>
        </w:rPr>
      </w:pPr>
    </w:p>
    <w:p w:rsidR="00C3304F" w:rsidRDefault="003150C4">
      <w:pPr>
        <w:pStyle w:val="Heading3"/>
        <w:numPr>
          <w:ilvl w:val="0"/>
          <w:numId w:val="1"/>
        </w:numPr>
        <w:tabs>
          <w:tab w:val="left" w:pos="1544"/>
        </w:tabs>
        <w:spacing w:before="0" w:line="293" w:lineRule="exact"/>
        <w:rPr>
          <w:b w:val="0"/>
          <w:bCs w:val="0"/>
        </w:rPr>
      </w:pPr>
      <w:r>
        <w:rPr>
          <w:spacing w:val="-1"/>
        </w:rPr>
        <w:t>Use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rPr>
          <w:spacing w:val="-1"/>
        </w:rPr>
        <w:t xml:space="preserve">agreed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offer</w:t>
      </w:r>
      <w:r>
        <w:rPr>
          <w:spacing w:val="-1"/>
        </w:rPr>
        <w:t xml:space="preserve"> </w:t>
      </w:r>
      <w:r>
        <w:t>letter</w:t>
      </w:r>
    </w:p>
    <w:p w:rsidR="00C3304F" w:rsidRDefault="003150C4">
      <w:pPr>
        <w:numPr>
          <w:ilvl w:val="0"/>
          <w:numId w:val="1"/>
        </w:numPr>
        <w:tabs>
          <w:tab w:val="left" w:pos="1544"/>
        </w:tabs>
        <w:spacing w:line="293" w:lineRule="exact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pacing w:val="-1"/>
          <w:sz w:val="24"/>
        </w:rPr>
        <w:t>Complete an End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-1"/>
          <w:sz w:val="24"/>
        </w:rPr>
        <w:t xml:space="preserve"> Project Report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as requested</w:t>
      </w:r>
    </w:p>
    <w:p w:rsidR="00C3304F" w:rsidRDefault="003150C4">
      <w:pPr>
        <w:numPr>
          <w:ilvl w:val="0"/>
          <w:numId w:val="1"/>
        </w:numPr>
        <w:tabs>
          <w:tab w:val="left" w:pos="1544"/>
        </w:tabs>
        <w:spacing w:line="243" w:lineRule="auto"/>
        <w:ind w:right="627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pacing w:val="-1"/>
          <w:sz w:val="24"/>
        </w:rPr>
        <w:t>Return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any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unspent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portion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the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grant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after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12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months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or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sooner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when</w:t>
      </w:r>
      <w:r>
        <w:rPr>
          <w:rFonts w:ascii="Arial"/>
          <w:b/>
          <w:spacing w:val="29"/>
          <w:w w:val="99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requested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by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 xml:space="preserve">the </w:t>
      </w:r>
      <w:r>
        <w:rPr>
          <w:rFonts w:ascii="Arial"/>
          <w:b/>
          <w:sz w:val="24"/>
        </w:rPr>
        <w:t>Trustees</w:t>
      </w:r>
    </w:p>
    <w:p w:rsidR="00C3304F" w:rsidRDefault="003150C4">
      <w:pPr>
        <w:numPr>
          <w:ilvl w:val="0"/>
          <w:numId w:val="1"/>
        </w:numPr>
        <w:tabs>
          <w:tab w:val="left" w:pos="1544"/>
        </w:tabs>
        <w:spacing w:line="290" w:lineRule="exact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pacing w:val="-1"/>
          <w:sz w:val="24"/>
        </w:rPr>
        <w:t>Agree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to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any</w:t>
      </w:r>
      <w:r>
        <w:rPr>
          <w:rFonts w:ascii="Arial"/>
          <w:b/>
          <w:spacing w:val="-9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additional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monitoring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as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required</w:t>
      </w:r>
    </w:p>
    <w:p w:rsidR="00C3304F" w:rsidRDefault="003150C4">
      <w:pPr>
        <w:numPr>
          <w:ilvl w:val="0"/>
          <w:numId w:val="1"/>
        </w:numPr>
        <w:tabs>
          <w:tab w:val="left" w:pos="1544"/>
        </w:tabs>
        <w:spacing w:line="244" w:lineRule="auto"/>
        <w:ind w:right="135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>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the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event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that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your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group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was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to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close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within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twelve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months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from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receipt</w:t>
      </w:r>
      <w:r>
        <w:rPr>
          <w:rFonts w:ascii="Arial"/>
          <w:b/>
          <w:spacing w:val="24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a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grant,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any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unspent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portion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would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be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returned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to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the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Trustees,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and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any</w:t>
      </w:r>
      <w:r>
        <w:rPr>
          <w:rFonts w:ascii="Arial"/>
          <w:b/>
          <w:spacing w:val="25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assets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purchased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with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this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grant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will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be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given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or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transferred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to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another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local</w:t>
      </w:r>
      <w:r>
        <w:rPr>
          <w:rFonts w:ascii="Arial"/>
          <w:b/>
          <w:spacing w:val="27"/>
          <w:w w:val="99"/>
          <w:sz w:val="24"/>
        </w:rPr>
        <w:t xml:space="preserve"> </w:t>
      </w:r>
      <w:r>
        <w:rPr>
          <w:rFonts w:ascii="Arial"/>
          <w:b/>
          <w:sz w:val="24"/>
        </w:rPr>
        <w:t>voluntary</w:t>
      </w:r>
      <w:r>
        <w:rPr>
          <w:rFonts w:ascii="Arial"/>
          <w:b/>
          <w:spacing w:val="-10"/>
          <w:sz w:val="24"/>
        </w:rPr>
        <w:t xml:space="preserve"> </w:t>
      </w:r>
      <w:proofErr w:type="spellStart"/>
      <w:r>
        <w:rPr>
          <w:rFonts w:ascii="Arial"/>
          <w:b/>
          <w:sz w:val="24"/>
        </w:rPr>
        <w:t>organisation</w:t>
      </w:r>
      <w:proofErr w:type="spellEnd"/>
      <w:r>
        <w:rPr>
          <w:rFonts w:ascii="Arial"/>
          <w:b/>
          <w:spacing w:val="-9"/>
          <w:sz w:val="24"/>
        </w:rPr>
        <w:t xml:space="preserve"> </w:t>
      </w:r>
      <w:r>
        <w:rPr>
          <w:rFonts w:ascii="Arial"/>
          <w:b/>
          <w:sz w:val="24"/>
        </w:rPr>
        <w:t>with</w:t>
      </w:r>
      <w:r>
        <w:rPr>
          <w:rFonts w:ascii="Arial"/>
          <w:b/>
          <w:spacing w:val="-9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similar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aims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and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objectives.</w:t>
      </w:r>
    </w:p>
    <w:p w:rsidR="00C3304F" w:rsidRDefault="00C3304F">
      <w:pPr>
        <w:spacing w:line="244" w:lineRule="auto"/>
        <w:rPr>
          <w:rFonts w:ascii="Arial" w:eastAsia="Arial" w:hAnsi="Arial" w:cs="Arial"/>
          <w:sz w:val="24"/>
          <w:szCs w:val="24"/>
        </w:rPr>
        <w:sectPr w:rsidR="00C3304F">
          <w:type w:val="continuous"/>
          <w:pgSz w:w="11900" w:h="16840"/>
          <w:pgMar w:top="260" w:right="800" w:bottom="1180" w:left="680" w:header="720" w:footer="720" w:gutter="0"/>
          <w:cols w:space="720"/>
        </w:sectPr>
      </w:pPr>
    </w:p>
    <w:p w:rsidR="00C3304F" w:rsidRDefault="003150C4">
      <w:pPr>
        <w:spacing w:before="41"/>
        <w:ind w:left="823"/>
        <w:jc w:val="both"/>
        <w:rPr>
          <w:rFonts w:ascii="Arial" w:eastAsia="Arial" w:hAnsi="Arial" w:cs="Arial"/>
          <w:sz w:val="28"/>
          <w:szCs w:val="28"/>
        </w:rPr>
      </w:pPr>
      <w:proofErr w:type="gramStart"/>
      <w:r>
        <w:rPr>
          <w:rFonts w:ascii="Arial"/>
          <w:b/>
          <w:sz w:val="28"/>
        </w:rPr>
        <w:lastRenderedPageBreak/>
        <w:t>Data</w:t>
      </w:r>
      <w:r>
        <w:rPr>
          <w:rFonts w:ascii="Arial"/>
          <w:b/>
          <w:spacing w:val="-11"/>
          <w:sz w:val="28"/>
        </w:rPr>
        <w:t xml:space="preserve"> </w:t>
      </w:r>
      <w:r>
        <w:rPr>
          <w:rFonts w:ascii="Arial"/>
          <w:b/>
          <w:sz w:val="28"/>
        </w:rPr>
        <w:t>Protection</w:t>
      </w:r>
      <w:r>
        <w:rPr>
          <w:rFonts w:ascii="Arial"/>
          <w:b/>
          <w:spacing w:val="-10"/>
          <w:sz w:val="28"/>
        </w:rPr>
        <w:t xml:space="preserve"> </w:t>
      </w:r>
      <w:r>
        <w:rPr>
          <w:rFonts w:ascii="Arial"/>
          <w:b/>
          <w:sz w:val="28"/>
        </w:rPr>
        <w:t>Act</w:t>
      </w:r>
      <w:r>
        <w:rPr>
          <w:rFonts w:ascii="Arial"/>
          <w:b/>
          <w:spacing w:val="-11"/>
          <w:sz w:val="28"/>
        </w:rPr>
        <w:t xml:space="preserve"> </w:t>
      </w:r>
      <w:r>
        <w:rPr>
          <w:rFonts w:ascii="Arial"/>
          <w:b/>
          <w:sz w:val="28"/>
        </w:rPr>
        <w:t>1998.</w:t>
      </w:r>
      <w:proofErr w:type="gramEnd"/>
    </w:p>
    <w:p w:rsidR="00C3304F" w:rsidRDefault="00C3304F">
      <w:pPr>
        <w:spacing w:before="10"/>
        <w:rPr>
          <w:rFonts w:ascii="Arial" w:eastAsia="Arial" w:hAnsi="Arial" w:cs="Arial"/>
          <w:b/>
          <w:bCs/>
          <w:sz w:val="24"/>
          <w:szCs w:val="24"/>
        </w:rPr>
      </w:pPr>
    </w:p>
    <w:p w:rsidR="00C3304F" w:rsidRDefault="003150C4">
      <w:pPr>
        <w:pStyle w:val="BodyText"/>
        <w:ind w:left="823" w:right="104"/>
        <w:jc w:val="both"/>
      </w:pP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information</w:t>
      </w:r>
      <w:r>
        <w:rPr>
          <w:spacing w:val="6"/>
        </w:rPr>
        <w:t xml:space="preserve"> </w:t>
      </w:r>
      <w:r>
        <w:rPr>
          <w:spacing w:val="-1"/>
        </w:rPr>
        <w:t>given</w:t>
      </w:r>
      <w:r>
        <w:rPr>
          <w:spacing w:val="6"/>
        </w:rPr>
        <w:t xml:space="preserve"> </w:t>
      </w:r>
      <w:r>
        <w:rPr>
          <w:spacing w:val="-1"/>
        </w:rPr>
        <w:t>will</w:t>
      </w:r>
      <w:r>
        <w:rPr>
          <w:spacing w:val="6"/>
        </w:rPr>
        <w:t xml:space="preserve"> </w:t>
      </w:r>
      <w:r>
        <w:rPr>
          <w:spacing w:val="-1"/>
        </w:rPr>
        <w:t>be</w:t>
      </w:r>
      <w:r>
        <w:rPr>
          <w:spacing w:val="6"/>
        </w:rPr>
        <w:t xml:space="preserve"> </w:t>
      </w:r>
      <w:r>
        <w:rPr>
          <w:spacing w:val="-1"/>
        </w:rPr>
        <w:t>entered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processed</w:t>
      </w:r>
      <w:r>
        <w:rPr>
          <w:spacing w:val="5"/>
        </w:rPr>
        <w:t xml:space="preserve"> </w:t>
      </w:r>
      <w:r>
        <w:rPr>
          <w:spacing w:val="-1"/>
        </w:rPr>
        <w:t>on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computer</w:t>
      </w:r>
      <w:r>
        <w:rPr>
          <w:spacing w:val="5"/>
        </w:rPr>
        <w:t xml:space="preserve"> </w:t>
      </w:r>
      <w:r>
        <w:rPr>
          <w:spacing w:val="-1"/>
        </w:rPr>
        <w:t>by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Partners</w:t>
      </w:r>
      <w:r>
        <w:rPr>
          <w:spacing w:val="5"/>
        </w:rPr>
        <w:t xml:space="preserve"> </w:t>
      </w:r>
      <w:r>
        <w:rPr>
          <w:spacing w:val="-1"/>
        </w:rPr>
        <w:t>of</w:t>
      </w:r>
      <w:r>
        <w:rPr>
          <w:spacing w:val="5"/>
        </w:rPr>
        <w:t xml:space="preserve"> </w:t>
      </w:r>
      <w:r>
        <w:t>the</w:t>
      </w:r>
      <w:r>
        <w:rPr>
          <w:spacing w:val="29"/>
        </w:rPr>
        <w:t xml:space="preserve"> </w:t>
      </w:r>
      <w:r w:rsidR="00160FFC">
        <w:rPr>
          <w:spacing w:val="-1"/>
        </w:rPr>
        <w:t xml:space="preserve">Weston </w:t>
      </w:r>
      <w:proofErr w:type="spellStart"/>
      <w:r w:rsidR="00160FFC">
        <w:t>Windfarm</w:t>
      </w:r>
      <w:proofErr w:type="spellEnd"/>
      <w:r w:rsidR="00160FFC">
        <w:t xml:space="preserve"> </w:t>
      </w:r>
      <w:proofErr w:type="spellStart"/>
      <w:r w:rsidR="00160FFC">
        <w:t>Temperis</w:t>
      </w:r>
      <w:proofErr w:type="spellEnd"/>
      <w:r w:rsidR="00160FFC">
        <w:rPr>
          <w:spacing w:val="27"/>
        </w:rPr>
        <w:t xml:space="preserve"> </w:t>
      </w:r>
      <w:r w:rsidR="00160FFC">
        <w:rPr>
          <w:spacing w:val="-1"/>
        </w:rPr>
        <w:t xml:space="preserve">Community </w:t>
      </w:r>
      <w:r w:rsidR="00160FFC">
        <w:t>Fund</w:t>
      </w:r>
      <w:r>
        <w:t>;</w:t>
      </w:r>
      <w:r>
        <w:rPr>
          <w:spacing w:val="1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forms</w:t>
      </w:r>
      <w:r>
        <w:rPr>
          <w:spacing w:val="18"/>
        </w:rPr>
        <w:t xml:space="preserve"> </w:t>
      </w:r>
      <w:r>
        <w:rPr>
          <w:spacing w:val="-1"/>
        </w:rPr>
        <w:t>will</w:t>
      </w:r>
      <w:r>
        <w:rPr>
          <w:spacing w:val="20"/>
        </w:rPr>
        <w:t xml:space="preserve"> </w:t>
      </w:r>
      <w:r>
        <w:rPr>
          <w:spacing w:val="-1"/>
        </w:rPr>
        <w:t>also</w:t>
      </w:r>
      <w:r>
        <w:rPr>
          <w:spacing w:val="20"/>
        </w:rPr>
        <w:t xml:space="preserve"> </w:t>
      </w:r>
      <w:r>
        <w:rPr>
          <w:spacing w:val="-1"/>
        </w:rPr>
        <w:t>be</w:t>
      </w:r>
      <w:r>
        <w:rPr>
          <w:spacing w:val="19"/>
        </w:rPr>
        <w:t xml:space="preserve"> </w:t>
      </w:r>
      <w:r>
        <w:rPr>
          <w:spacing w:val="-1"/>
        </w:rPr>
        <w:t>kept.</w:t>
      </w:r>
      <w:r>
        <w:rPr>
          <w:spacing w:val="3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spacing w:val="-1"/>
        </w:rPr>
        <w:t>information</w:t>
      </w:r>
      <w:r>
        <w:rPr>
          <w:spacing w:val="14"/>
        </w:rPr>
        <w:t xml:space="preserve"> </w:t>
      </w:r>
      <w:r>
        <w:rPr>
          <w:spacing w:val="-1"/>
        </w:rPr>
        <w:t>will</w:t>
      </w:r>
      <w:r>
        <w:rPr>
          <w:spacing w:val="15"/>
        </w:rPr>
        <w:t xml:space="preserve"> </w:t>
      </w:r>
      <w:r>
        <w:rPr>
          <w:spacing w:val="-1"/>
        </w:rPr>
        <w:t>be</w:t>
      </w:r>
      <w:r>
        <w:rPr>
          <w:spacing w:val="13"/>
        </w:rPr>
        <w:t xml:space="preserve"> </w:t>
      </w:r>
      <w:r>
        <w:rPr>
          <w:spacing w:val="-1"/>
        </w:rPr>
        <w:t>used</w:t>
      </w:r>
      <w:r>
        <w:rPr>
          <w:spacing w:val="15"/>
        </w:rPr>
        <w:t xml:space="preserve"> </w:t>
      </w: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Partners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rPr>
          <w:spacing w:val="-1"/>
        </w:rPr>
        <w:t>administration</w:t>
      </w:r>
      <w:r>
        <w:rPr>
          <w:spacing w:val="14"/>
        </w:rPr>
        <w:t xml:space="preserve"> </w:t>
      </w:r>
      <w:r>
        <w:rPr>
          <w:spacing w:val="-1"/>
        </w:rPr>
        <w:t>purposes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grant</w:t>
      </w:r>
      <w:r>
        <w:rPr>
          <w:spacing w:val="15"/>
        </w:rPr>
        <w:t xml:space="preserve"> </w:t>
      </w:r>
      <w:r>
        <w:t>scheme.</w:t>
      </w:r>
      <w:r>
        <w:rPr>
          <w:spacing w:val="29"/>
        </w:rPr>
        <w:t xml:space="preserve"> </w:t>
      </w:r>
      <w:r>
        <w:rPr>
          <w:spacing w:val="-1"/>
        </w:rPr>
        <w:t>Personal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4"/>
        </w:rPr>
        <w:t xml:space="preserve"> </w:t>
      </w:r>
      <w:r>
        <w:rPr>
          <w:spacing w:val="-1"/>
        </w:rPr>
        <w:t>limited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contact</w:t>
      </w:r>
      <w:r>
        <w:rPr>
          <w:spacing w:val="14"/>
        </w:rPr>
        <w:t xml:space="preserve"> </w:t>
      </w:r>
      <w:r>
        <w:rPr>
          <w:spacing w:val="-1"/>
        </w:rPr>
        <w:t>names,</w:t>
      </w:r>
      <w:r>
        <w:rPr>
          <w:spacing w:val="15"/>
        </w:rPr>
        <w:t xml:space="preserve"> </w:t>
      </w:r>
      <w:r>
        <w:rPr>
          <w:spacing w:val="-1"/>
        </w:rPr>
        <w:t>position,</w:t>
      </w:r>
      <w:r>
        <w:rPr>
          <w:spacing w:val="14"/>
        </w:rPr>
        <w:t xml:space="preserve"> </w:t>
      </w:r>
      <w:r>
        <w:rPr>
          <w:spacing w:val="-1"/>
        </w:rPr>
        <w:t>address,</w:t>
      </w:r>
      <w:r>
        <w:rPr>
          <w:spacing w:val="15"/>
        </w:rPr>
        <w:t xml:space="preserve"> </w:t>
      </w:r>
      <w:r>
        <w:t>telephone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other</w:t>
      </w:r>
      <w:r>
        <w:rPr>
          <w:spacing w:val="15"/>
        </w:rPr>
        <w:t xml:space="preserve"> </w:t>
      </w:r>
      <w:r>
        <w:rPr>
          <w:spacing w:val="-1"/>
        </w:rPr>
        <w:t>contact</w:t>
      </w:r>
      <w:r>
        <w:rPr>
          <w:spacing w:val="26"/>
        </w:rPr>
        <w:t xml:space="preserve"> </w:t>
      </w:r>
      <w:r>
        <w:rPr>
          <w:spacing w:val="-1"/>
        </w:rPr>
        <w:t>numbers,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organisation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project;</w:t>
      </w:r>
      <w:r>
        <w:t xml:space="preserve"> </w:t>
      </w:r>
      <w:r>
        <w:rPr>
          <w:spacing w:val="-1"/>
        </w:rPr>
        <w:t>it</w:t>
      </w:r>
      <w: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considered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sensitive</w:t>
      </w:r>
      <w:r>
        <w:t xml:space="preserve"> </w:t>
      </w:r>
      <w:r>
        <w:rPr>
          <w:spacing w:val="-1"/>
        </w:rPr>
        <w:t>personal data</w:t>
      </w:r>
      <w:r>
        <w:t xml:space="preserve"> </w:t>
      </w:r>
      <w:r>
        <w:rPr>
          <w:spacing w:val="-1"/>
        </w:rPr>
        <w:t>where</w:t>
      </w:r>
      <w:r>
        <w:rPr>
          <w:spacing w:val="30"/>
        </w:rPr>
        <w:t xml:space="preserve"> </w:t>
      </w:r>
      <w:r>
        <w:t>the</w:t>
      </w:r>
      <w:r>
        <w:rPr>
          <w:spacing w:val="38"/>
        </w:rPr>
        <w:t xml:space="preserve"> </w:t>
      </w:r>
      <w:proofErr w:type="spellStart"/>
      <w:r>
        <w:rPr>
          <w:spacing w:val="-1"/>
        </w:rPr>
        <w:t>organisation</w:t>
      </w:r>
      <w:proofErr w:type="spellEnd"/>
      <w:r>
        <w:rPr>
          <w:spacing w:val="-1"/>
        </w:rPr>
        <w:t>/project</w:t>
      </w:r>
      <w:r>
        <w:rPr>
          <w:spacing w:val="40"/>
        </w:rPr>
        <w:t xml:space="preserve"> </w:t>
      </w:r>
      <w:r>
        <w:rPr>
          <w:spacing w:val="-1"/>
        </w:rPr>
        <w:t>is</w:t>
      </w:r>
      <w:r>
        <w:rPr>
          <w:spacing w:val="39"/>
        </w:rPr>
        <w:t xml:space="preserve"> </w:t>
      </w:r>
      <w:r>
        <w:rPr>
          <w:spacing w:val="-1"/>
        </w:rPr>
        <w:t>involved</w:t>
      </w:r>
      <w:r>
        <w:rPr>
          <w:spacing w:val="39"/>
        </w:rPr>
        <w:t xml:space="preserve"> </w:t>
      </w:r>
      <w:r>
        <w:rPr>
          <w:spacing w:val="-1"/>
        </w:rPr>
        <w:t>with</w:t>
      </w:r>
      <w:r>
        <w:rPr>
          <w:spacing w:val="39"/>
        </w:rPr>
        <w:t xml:space="preserve"> </w:t>
      </w:r>
      <w:r>
        <w:rPr>
          <w:spacing w:val="-1"/>
        </w:rPr>
        <w:t>matters</w:t>
      </w:r>
      <w:r>
        <w:rPr>
          <w:spacing w:val="40"/>
        </w:rPr>
        <w:t xml:space="preserve"> </w:t>
      </w:r>
      <w:r>
        <w:rPr>
          <w:spacing w:val="-1"/>
        </w:rPr>
        <w:t>relating</w:t>
      </w:r>
      <w:r>
        <w:rPr>
          <w:spacing w:val="38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rPr>
          <w:spacing w:val="-1"/>
        </w:rPr>
        <w:t>race,</w:t>
      </w:r>
      <w:r>
        <w:rPr>
          <w:spacing w:val="38"/>
        </w:rPr>
        <w:t xml:space="preserve"> </w:t>
      </w:r>
      <w:r>
        <w:rPr>
          <w:spacing w:val="-1"/>
        </w:rPr>
        <w:t>ethnic</w:t>
      </w:r>
      <w:r>
        <w:rPr>
          <w:spacing w:val="38"/>
        </w:rPr>
        <w:t xml:space="preserve"> </w:t>
      </w:r>
      <w:r>
        <w:rPr>
          <w:spacing w:val="-1"/>
        </w:rPr>
        <w:t>origins,</w:t>
      </w:r>
      <w:r>
        <w:rPr>
          <w:spacing w:val="38"/>
        </w:rPr>
        <w:t xml:space="preserve"> </w:t>
      </w:r>
      <w:r>
        <w:rPr>
          <w:spacing w:val="-1"/>
        </w:rPr>
        <w:t>politics,</w:t>
      </w:r>
      <w:r>
        <w:rPr>
          <w:spacing w:val="29"/>
        </w:rPr>
        <w:t xml:space="preserve"> </w:t>
      </w:r>
      <w:r>
        <w:rPr>
          <w:spacing w:val="-1"/>
        </w:rPr>
        <w:t>religions</w:t>
      </w:r>
      <w: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similar</w:t>
      </w:r>
      <w:r>
        <w:t xml:space="preserve"> </w:t>
      </w:r>
      <w:r>
        <w:rPr>
          <w:spacing w:val="-1"/>
        </w:rPr>
        <w:t>beliefs,</w:t>
      </w:r>
      <w:r>
        <w:t xml:space="preserve"> </w:t>
      </w:r>
      <w:r>
        <w:rPr>
          <w:spacing w:val="-2"/>
        </w:rPr>
        <w:t>physical,</w:t>
      </w:r>
      <w:r>
        <w:t xml:space="preserve"> </w:t>
      </w:r>
      <w:r>
        <w:rPr>
          <w:spacing w:val="-1"/>
        </w:rPr>
        <w:t>mental</w:t>
      </w:r>
      <w: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sexual</w:t>
      </w:r>
      <w:r>
        <w:t xml:space="preserve"> </w:t>
      </w:r>
      <w:r>
        <w:rPr>
          <w:spacing w:val="-1"/>
        </w:rPr>
        <w:t>life.</w:t>
      </w:r>
    </w:p>
    <w:p w:rsidR="00C3304F" w:rsidRDefault="00C3304F">
      <w:pPr>
        <w:spacing w:before="9"/>
        <w:rPr>
          <w:rFonts w:ascii="Arial" w:eastAsia="Arial" w:hAnsi="Arial" w:cs="Arial"/>
          <w:sz w:val="28"/>
          <w:szCs w:val="28"/>
        </w:rPr>
      </w:pPr>
    </w:p>
    <w:p w:rsidR="00C3304F" w:rsidRDefault="003150C4">
      <w:pPr>
        <w:pStyle w:val="BodyText"/>
        <w:ind w:left="823" w:right="106"/>
        <w:jc w:val="both"/>
      </w:pPr>
      <w:r>
        <w:rPr>
          <w:spacing w:val="-1"/>
        </w:rPr>
        <w:t>Contact</w:t>
      </w:r>
      <w:r>
        <w:rPr>
          <w:spacing w:val="15"/>
        </w:rPr>
        <w:t xml:space="preserve"> </w:t>
      </w:r>
      <w:r>
        <w:rPr>
          <w:spacing w:val="-1"/>
        </w:rPr>
        <w:t>details</w:t>
      </w:r>
      <w:r>
        <w:rPr>
          <w:spacing w:val="15"/>
        </w:rPr>
        <w:t xml:space="preserve"> </w:t>
      </w:r>
      <w:r>
        <w:rPr>
          <w:spacing w:val="-1"/>
        </w:rPr>
        <w:t>will</w:t>
      </w:r>
      <w:r>
        <w:rPr>
          <w:spacing w:val="14"/>
        </w:rPr>
        <w:t xml:space="preserve"> </w:t>
      </w:r>
      <w:r>
        <w:rPr>
          <w:spacing w:val="-1"/>
        </w:rPr>
        <w:t>only</w:t>
      </w:r>
      <w:r>
        <w:rPr>
          <w:spacing w:val="15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disclosed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third</w:t>
      </w:r>
      <w:r>
        <w:rPr>
          <w:spacing w:val="15"/>
        </w:rPr>
        <w:t xml:space="preserve"> </w:t>
      </w:r>
      <w:r>
        <w:rPr>
          <w:spacing w:val="-1"/>
        </w:rPr>
        <w:t>parties</w:t>
      </w:r>
      <w:r>
        <w:rPr>
          <w:spacing w:val="14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following</w:t>
      </w:r>
      <w:r>
        <w:rPr>
          <w:spacing w:val="13"/>
        </w:rPr>
        <w:t xml:space="preserve"> </w:t>
      </w:r>
      <w:r>
        <w:rPr>
          <w:spacing w:val="-1"/>
        </w:rPr>
        <w:t>purposes:</w:t>
      </w:r>
      <w:r>
        <w:rPr>
          <w:spacing w:val="15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1"/>
        </w:rPr>
        <w:t>enable</w:t>
      </w:r>
      <w:r>
        <w:rPr>
          <w:spacing w:val="20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Partners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1"/>
        </w:rPr>
        <w:t>process</w:t>
      </w:r>
      <w:r>
        <w:rPr>
          <w:spacing w:val="8"/>
        </w:rPr>
        <w:t xml:space="preserve"> </w:t>
      </w:r>
      <w:r>
        <w:rPr>
          <w:spacing w:val="-1"/>
        </w:rPr>
        <w:t>your</w:t>
      </w:r>
      <w:r>
        <w:rPr>
          <w:spacing w:val="6"/>
        </w:rPr>
        <w:t xml:space="preserve"> </w:t>
      </w:r>
      <w:r>
        <w:rPr>
          <w:spacing w:val="-1"/>
        </w:rPr>
        <w:t>application;</w:t>
      </w:r>
      <w:r>
        <w:rPr>
          <w:spacing w:val="8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1"/>
        </w:rPr>
        <w:t>announce</w:t>
      </w:r>
      <w:r>
        <w:rPr>
          <w:spacing w:val="6"/>
        </w:rPr>
        <w:t xml:space="preserve"> </w:t>
      </w:r>
      <w:r>
        <w:rPr>
          <w:spacing w:val="-1"/>
        </w:rPr>
        <w:t>successful</w:t>
      </w:r>
      <w:r>
        <w:rPr>
          <w:spacing w:val="5"/>
        </w:rPr>
        <w:t xml:space="preserve"> </w:t>
      </w:r>
      <w:r>
        <w:rPr>
          <w:spacing w:val="-1"/>
        </w:rPr>
        <w:t>projects,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1"/>
        </w:rPr>
        <w:t>promote</w:t>
      </w:r>
      <w:r>
        <w:rPr>
          <w:spacing w:val="28"/>
        </w:rPr>
        <w:t xml:space="preserve"> </w:t>
      </w:r>
      <w:r>
        <w:t>the</w:t>
      </w:r>
      <w:r>
        <w:rPr>
          <w:spacing w:val="9"/>
        </w:rPr>
        <w:t xml:space="preserve"> </w:t>
      </w:r>
      <w:r w:rsidR="00160FFC">
        <w:rPr>
          <w:spacing w:val="-1"/>
        </w:rPr>
        <w:t xml:space="preserve">Weston </w:t>
      </w:r>
      <w:proofErr w:type="spellStart"/>
      <w:r w:rsidR="00160FFC">
        <w:t>Windfarm</w:t>
      </w:r>
      <w:proofErr w:type="spellEnd"/>
      <w:r w:rsidR="00160FFC">
        <w:t xml:space="preserve"> </w:t>
      </w:r>
      <w:proofErr w:type="spellStart"/>
      <w:r w:rsidR="00160FFC">
        <w:t>Temperis</w:t>
      </w:r>
      <w:proofErr w:type="spellEnd"/>
      <w:r w:rsidR="00160FFC">
        <w:rPr>
          <w:spacing w:val="27"/>
        </w:rPr>
        <w:t xml:space="preserve"> </w:t>
      </w:r>
      <w:r w:rsidR="00160FFC">
        <w:rPr>
          <w:spacing w:val="-1"/>
        </w:rPr>
        <w:t xml:space="preserve">Community </w:t>
      </w:r>
      <w:r w:rsidR="00160FFC">
        <w:t>Fund</w:t>
      </w:r>
      <w:r w:rsidR="00160FFC">
        <w:rPr>
          <w:spacing w:val="-1"/>
        </w:rPr>
        <w:t xml:space="preserve"> </w:t>
      </w:r>
      <w:r>
        <w:rPr>
          <w:spacing w:val="-1"/>
        </w:rPr>
        <w:t>generally</w:t>
      </w:r>
      <w:r>
        <w:rPr>
          <w:spacing w:val="9"/>
        </w:rPr>
        <w:t xml:space="preserve"> </w:t>
      </w:r>
      <w:r>
        <w:rPr>
          <w:spacing w:val="-1"/>
        </w:rPr>
        <w:t>via</w:t>
      </w:r>
      <w:r>
        <w:rPr>
          <w:spacing w:val="9"/>
        </w:rPr>
        <w:t xml:space="preserve"> </w:t>
      </w:r>
      <w:r>
        <w:rPr>
          <w:spacing w:val="-1"/>
        </w:rPr>
        <w:t>press</w:t>
      </w:r>
      <w:r>
        <w:rPr>
          <w:spacing w:val="9"/>
        </w:rPr>
        <w:t xml:space="preserve"> </w:t>
      </w:r>
      <w:r>
        <w:rPr>
          <w:spacing w:val="-1"/>
        </w:rPr>
        <w:t>releases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other</w:t>
      </w:r>
      <w:r>
        <w:rPr>
          <w:spacing w:val="26"/>
        </w:rPr>
        <w:t xml:space="preserve"> </w:t>
      </w:r>
      <w:r>
        <w:rPr>
          <w:spacing w:val="-1"/>
        </w:rPr>
        <w:t>bona</w:t>
      </w:r>
      <w:r>
        <w:rPr>
          <w:spacing w:val="56"/>
        </w:rPr>
        <w:t xml:space="preserve"> </w:t>
      </w:r>
      <w:r>
        <w:rPr>
          <w:spacing w:val="-1"/>
        </w:rPr>
        <w:t>fide</w:t>
      </w:r>
      <w:r>
        <w:rPr>
          <w:spacing w:val="56"/>
        </w:rPr>
        <w:t xml:space="preserve"> </w:t>
      </w:r>
      <w:r>
        <w:rPr>
          <w:spacing w:val="-1"/>
        </w:rPr>
        <w:t>promotional</w:t>
      </w:r>
      <w:r>
        <w:rPr>
          <w:spacing w:val="57"/>
        </w:rPr>
        <w:t xml:space="preserve"> </w:t>
      </w:r>
      <w:r>
        <w:rPr>
          <w:spacing w:val="-1"/>
        </w:rPr>
        <w:t>activities.</w:t>
      </w:r>
    </w:p>
    <w:p w:rsidR="00C3304F" w:rsidRDefault="00C3304F">
      <w:pPr>
        <w:spacing w:before="11"/>
        <w:rPr>
          <w:rFonts w:ascii="Arial" w:eastAsia="Arial" w:hAnsi="Arial" w:cs="Arial"/>
          <w:sz w:val="21"/>
          <w:szCs w:val="21"/>
        </w:rPr>
      </w:pPr>
    </w:p>
    <w:p w:rsidR="00C3304F" w:rsidRDefault="003150C4">
      <w:pPr>
        <w:pStyle w:val="BodyText"/>
        <w:ind w:left="823"/>
        <w:jc w:val="both"/>
      </w:pPr>
      <w:r>
        <w:rPr>
          <w:spacing w:val="-1"/>
        </w:rPr>
        <w:t xml:space="preserve">Please sign </w:t>
      </w:r>
      <w:r>
        <w:t xml:space="preserve">to </w:t>
      </w:r>
      <w:r>
        <w:rPr>
          <w:spacing w:val="-1"/>
        </w:rPr>
        <w:t xml:space="preserve">show </w:t>
      </w:r>
      <w:r>
        <w:t xml:space="preserve">that </w:t>
      </w:r>
      <w:r>
        <w:rPr>
          <w:spacing w:val="-1"/>
        </w:rPr>
        <w:t>you agree</w:t>
      </w:r>
      <w:r>
        <w:t xml:space="preserve"> 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Partners using</w:t>
      </w:r>
      <w:r>
        <w:t xml:space="preserve"> </w:t>
      </w:r>
      <w:r>
        <w:rPr>
          <w:spacing w:val="-1"/>
        </w:rPr>
        <w:t>your data</w:t>
      </w:r>
      <w:r>
        <w:t xml:space="preserve"> </w:t>
      </w:r>
      <w:r>
        <w:rPr>
          <w:spacing w:val="-1"/>
        </w:rPr>
        <w:t xml:space="preserve">in </w:t>
      </w:r>
      <w:r>
        <w:t xml:space="preserve">this </w:t>
      </w:r>
      <w:r>
        <w:rPr>
          <w:spacing w:val="-1"/>
        </w:rPr>
        <w:t>way.</w:t>
      </w:r>
    </w:p>
    <w:p w:rsidR="00C3304F" w:rsidRDefault="00C3304F">
      <w:pPr>
        <w:spacing w:before="2"/>
        <w:rPr>
          <w:rFonts w:ascii="Arial" w:eastAsia="Arial" w:hAnsi="Arial" w:cs="Arial"/>
          <w:sz w:val="24"/>
          <w:szCs w:val="24"/>
        </w:rPr>
      </w:pPr>
    </w:p>
    <w:p w:rsidR="00C3304F" w:rsidRDefault="00160FFC">
      <w:pPr>
        <w:spacing w:line="200" w:lineRule="atLeast"/>
        <w:ind w:left="82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5958205" cy="358140"/>
                <wp:effectExtent l="0" t="0" r="4445" b="3810"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8205" cy="358140"/>
                          <a:chOff x="0" y="0"/>
                          <a:chExt cx="9383" cy="564"/>
                        </a:xfrm>
                      </wpg:grpSpPr>
                      <wpg:grpSp>
                        <wpg:cNvPr id="19" name="Group 1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381" cy="282"/>
                            <a:chOff x="0" y="0"/>
                            <a:chExt cx="9381" cy="282"/>
                          </a:xfrm>
                        </wpg:grpSpPr>
                        <wps:wsp>
                          <wps:cNvPr id="20" name="Freeform 2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381" cy="282"/>
                            </a:xfrm>
                            <a:custGeom>
                              <a:avLst/>
                              <a:gdLst>
                                <a:gd name="T0" fmla="*/ 0 w 9381"/>
                                <a:gd name="T1" fmla="*/ 0 h 282"/>
                                <a:gd name="T2" fmla="*/ 9380 w 9381"/>
                                <a:gd name="T3" fmla="*/ 0 h 282"/>
                                <a:gd name="T4" fmla="*/ 9380 w 9381"/>
                                <a:gd name="T5" fmla="*/ 282 h 282"/>
                                <a:gd name="T6" fmla="*/ 0 w 9381"/>
                                <a:gd name="T7" fmla="*/ 282 h 282"/>
                                <a:gd name="T8" fmla="*/ 0 w 9381"/>
                                <a:gd name="T9" fmla="*/ 0 h 2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381" h="282">
                                  <a:moveTo>
                                    <a:pt x="0" y="0"/>
                                  </a:moveTo>
                                  <a:lnTo>
                                    <a:pt x="9380" y="0"/>
                                  </a:lnTo>
                                  <a:lnTo>
                                    <a:pt x="9380" y="282"/>
                                  </a:lnTo>
                                  <a:lnTo>
                                    <a:pt x="0" y="28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6"/>
                        <wpg:cNvGrpSpPr>
                          <a:grpSpLocks/>
                        </wpg:cNvGrpSpPr>
                        <wpg:grpSpPr bwMode="auto">
                          <a:xfrm>
                            <a:off x="0" y="282"/>
                            <a:ext cx="8410" cy="282"/>
                            <a:chOff x="0" y="282"/>
                            <a:chExt cx="8410" cy="282"/>
                          </a:xfrm>
                        </wpg:grpSpPr>
                        <wps:wsp>
                          <wps:cNvPr id="22" name="Freeform 18"/>
                          <wps:cNvSpPr>
                            <a:spLocks/>
                          </wps:cNvSpPr>
                          <wps:spPr bwMode="auto">
                            <a:xfrm>
                              <a:off x="0" y="282"/>
                              <a:ext cx="8410" cy="282"/>
                            </a:xfrm>
                            <a:custGeom>
                              <a:avLst/>
                              <a:gdLst>
                                <a:gd name="T0" fmla="*/ 0 w 8410"/>
                                <a:gd name="T1" fmla="+- 0 282 282"/>
                                <a:gd name="T2" fmla="*/ 282 h 282"/>
                                <a:gd name="T3" fmla="*/ 8410 w 8410"/>
                                <a:gd name="T4" fmla="+- 0 282 282"/>
                                <a:gd name="T5" fmla="*/ 282 h 282"/>
                                <a:gd name="T6" fmla="*/ 8410 w 8410"/>
                                <a:gd name="T7" fmla="+- 0 564 282"/>
                                <a:gd name="T8" fmla="*/ 564 h 282"/>
                                <a:gd name="T9" fmla="*/ 0 w 8410"/>
                                <a:gd name="T10" fmla="+- 0 564 282"/>
                                <a:gd name="T11" fmla="*/ 564 h 282"/>
                                <a:gd name="T12" fmla="*/ 0 w 8410"/>
                                <a:gd name="T13" fmla="+- 0 282 282"/>
                                <a:gd name="T14" fmla="*/ 282 h 28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8410" h="282">
                                  <a:moveTo>
                                    <a:pt x="0" y="0"/>
                                  </a:moveTo>
                                  <a:lnTo>
                                    <a:pt x="8410" y="0"/>
                                  </a:lnTo>
                                  <a:lnTo>
                                    <a:pt x="8410" y="282"/>
                                  </a:lnTo>
                                  <a:lnTo>
                                    <a:pt x="0" y="28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383" cy="5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3304F" w:rsidRDefault="003150C4">
                                <w:pPr>
                                  <w:spacing w:before="5" w:line="245" w:lineRule="auto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4"/>
                                  </w:rPr>
                                  <w:t>agree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4"/>
                                  </w:rPr>
                                  <w:t>above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use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4"/>
                                  </w:rPr>
                                  <w:t>my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data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4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confirm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that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best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my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knowledge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28"/>
                                    <w:w w:val="9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4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belief,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4"/>
                                  </w:rPr>
                                  <w:t>all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4"/>
                                  </w:rPr>
                                  <w:t>replies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given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on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this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4"/>
                                  </w:rPr>
                                  <w:t>application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form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4"/>
                                  </w:rPr>
                                  <w:t>are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true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4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accurate.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5" o:spid="_x0000_s1034" style="width:469.15pt;height:28.2pt;mso-position-horizontal-relative:char;mso-position-vertical-relative:line" coordsize="9383,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">
                <v:group id="Group 19" o:spid="_x0000_s1035" style="position:absolute;width:9381;height:282" coordsize="9381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20" o:spid="_x0000_s1036" style="position:absolute;width:9381;height:282;visibility:visible;mso-wrap-style:square;v-text-anchor:top" coordsize="9381,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JJf78A&#10;AADbAAAADwAAAGRycy9kb3ducmV2LnhtbERPy4rCMBTdC/MP4QrubKoDMtMxiggj40p8fMCluTa1&#10;yU1poq1/bxbCLA/nvVwPzooHdaH2rGCW5SCIS69rrhRczr/TLxAhImu0nknBkwKsVx+jJRba93yk&#10;xylWIoVwKFCBibEtpAylIYch8y1x4q6+cxgT7CqpO+xTuLNynucL6bDm1GCwpa2hsjndnQLbt9/G&#10;6tve5Yf9dndrmurzeFFqMh42PyAiDfFf/Hb/aQXztD59ST9Ar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Ykl/vwAAANsAAAAPAAAAAAAAAAAAAAAAAJgCAABkcnMvZG93bnJl&#10;di54bWxQSwUGAAAAAAQABAD1AAAAhAMAAAAA&#10;" path="m,l9380,r,282l,282,,xe" fillcolor="yellow" stroked="f">
                    <v:path arrowok="t" o:connecttype="custom" o:connectlocs="0,0;9380,0;9380,282;0,282;0,0" o:connectangles="0,0,0,0,0"/>
                  </v:shape>
                </v:group>
                <v:group id="Group 16" o:spid="_x0000_s1037" style="position:absolute;top:282;width:8410;height:282" coordorigin=",282" coordsize="8410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8" o:spid="_x0000_s1038" style="position:absolute;top:282;width:8410;height:282;visibility:visible;mso-wrap-style:square;v-text-anchor:top" coordsize="8410,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kFdcIA&#10;AADbAAAADwAAAGRycy9kb3ducmV2LnhtbESP0YrCMBRE3wX/IVzBN023grhdo4goCLKIbj/g0txt&#10;yyY3tYm2/v1GEHwcZuYMs1z31og7tb52rOBjmoAgLpyuuVSQ/+wnCxA+IGs0jknBgzysV8PBEjPt&#10;Oj7T/RJKESHsM1RQhdBkUvqiIot+6hri6P261mKIsi2lbrGLcGtkmiRzabHmuFBhQ9uKir/LzSo4&#10;bua4m32fPvd5NzvnC4lszFWp8ajffIEI1Id3+NU+aAVpCs8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+QV1wgAAANsAAAAPAAAAAAAAAAAAAAAAAJgCAABkcnMvZG93&#10;bnJldi54bWxQSwUGAAAAAAQABAD1AAAAhwMAAAAA&#10;" path="m,l8410,r,282l,282,,xe" fillcolor="yellow" stroked="f">
                    <v:path arrowok="t" o:connecttype="custom" o:connectlocs="0,282;8410,282;8410,564;0,564;0,282" o:connectangles="0,0,0,0,0"/>
                  </v:shape>
                  <v:shape id="Text Box 17" o:spid="_x0000_s1039" type="#_x0000_t202" style="position:absolute;width:9383;height: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  <v:textbox inset="0,0,0,0">
                      <w:txbxContent>
                        <w:p w:rsidR="00C3304F" w:rsidRDefault="003150C4">
                          <w:pPr>
                            <w:spacing w:before="5" w:line="245" w:lineRule="auto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agree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to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the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above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use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my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data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and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confirm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that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to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the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best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my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knowledge</w:t>
                          </w:r>
                          <w:r>
                            <w:rPr>
                              <w:rFonts w:ascii="Arial"/>
                              <w:b/>
                              <w:spacing w:val="28"/>
                              <w:w w:val="9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and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belief,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all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replies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given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on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this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application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form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are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true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and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accurate.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3304F" w:rsidRDefault="00C3304F">
      <w:pPr>
        <w:rPr>
          <w:rFonts w:ascii="Arial" w:eastAsia="Arial" w:hAnsi="Arial" w:cs="Arial"/>
          <w:sz w:val="20"/>
          <w:szCs w:val="20"/>
        </w:rPr>
      </w:pPr>
    </w:p>
    <w:p w:rsidR="00C3304F" w:rsidRDefault="00C3304F">
      <w:pPr>
        <w:spacing w:before="3"/>
        <w:rPr>
          <w:rFonts w:ascii="Arial" w:eastAsia="Arial" w:hAnsi="Arial" w:cs="Arial"/>
          <w:sz w:val="20"/>
          <w:szCs w:val="20"/>
        </w:rPr>
      </w:pPr>
    </w:p>
    <w:p w:rsidR="00C3304F" w:rsidRDefault="003150C4">
      <w:pPr>
        <w:pStyle w:val="Heading3"/>
        <w:ind w:left="931" w:firstLine="0"/>
        <w:rPr>
          <w:b w:val="0"/>
          <w:bCs w:val="0"/>
        </w:rPr>
      </w:pPr>
      <w:r>
        <w:rPr>
          <w:spacing w:val="-1"/>
        </w:rPr>
        <w:t>Signed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C3304F" w:rsidRDefault="003150C4">
      <w:pPr>
        <w:tabs>
          <w:tab w:val="left" w:pos="3786"/>
          <w:tab w:val="left" w:pos="7627"/>
          <w:tab w:val="left" w:pos="7851"/>
          <w:tab w:val="left" w:pos="9860"/>
        </w:tabs>
        <w:spacing w:before="6"/>
        <w:ind w:left="931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/>
          <w:b/>
          <w:w w:val="95"/>
          <w:sz w:val="24"/>
        </w:rPr>
        <w:t>person</w:t>
      </w:r>
      <w:proofErr w:type="gramEnd"/>
      <w:r>
        <w:rPr>
          <w:rFonts w:ascii="Arial"/>
          <w:b/>
          <w:w w:val="95"/>
          <w:sz w:val="24"/>
        </w:rPr>
        <w:tab/>
      </w:r>
      <w:r>
        <w:rPr>
          <w:rFonts w:ascii="Arial"/>
          <w:b/>
          <w:w w:val="95"/>
          <w:sz w:val="24"/>
          <w:u w:val="thick" w:color="000000"/>
        </w:rPr>
        <w:tab/>
      </w:r>
      <w:r>
        <w:rPr>
          <w:rFonts w:ascii="Arial"/>
          <w:b/>
          <w:w w:val="95"/>
          <w:sz w:val="24"/>
        </w:rPr>
        <w:tab/>
      </w:r>
      <w:r>
        <w:rPr>
          <w:rFonts w:ascii="Arial"/>
          <w:b/>
          <w:spacing w:val="-1"/>
          <w:sz w:val="24"/>
        </w:rPr>
        <w:t>Date</w:t>
      </w:r>
      <w:r>
        <w:rPr>
          <w:rFonts w:ascii="Arial"/>
          <w:b/>
          <w:spacing w:val="25"/>
          <w:sz w:val="24"/>
        </w:rPr>
        <w:t xml:space="preserve"> </w:t>
      </w:r>
      <w:r>
        <w:rPr>
          <w:rFonts w:ascii="Arial"/>
          <w:b/>
          <w:w w:val="99"/>
          <w:sz w:val="24"/>
          <w:u w:val="thick" w:color="000000"/>
        </w:rPr>
        <w:t xml:space="preserve"> </w:t>
      </w:r>
      <w:r>
        <w:rPr>
          <w:rFonts w:ascii="Arial"/>
          <w:b/>
          <w:sz w:val="24"/>
          <w:u w:val="thick" w:color="000000"/>
        </w:rPr>
        <w:tab/>
      </w:r>
    </w:p>
    <w:p w:rsidR="00C3304F" w:rsidRDefault="00C3304F">
      <w:pPr>
        <w:rPr>
          <w:rFonts w:ascii="Arial" w:eastAsia="Arial" w:hAnsi="Arial" w:cs="Arial"/>
          <w:b/>
          <w:bCs/>
          <w:sz w:val="20"/>
          <w:szCs w:val="20"/>
        </w:rPr>
      </w:pPr>
    </w:p>
    <w:p w:rsidR="00C3304F" w:rsidRDefault="00C3304F">
      <w:pPr>
        <w:rPr>
          <w:rFonts w:ascii="Arial" w:eastAsia="Arial" w:hAnsi="Arial" w:cs="Arial"/>
          <w:b/>
          <w:bCs/>
          <w:sz w:val="20"/>
          <w:szCs w:val="20"/>
        </w:rPr>
      </w:pPr>
    </w:p>
    <w:p w:rsidR="00C3304F" w:rsidRDefault="00C3304F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:rsidR="00C3304F" w:rsidRDefault="003150C4">
      <w:pPr>
        <w:tabs>
          <w:tab w:val="left" w:pos="2509"/>
          <w:tab w:val="left" w:pos="9860"/>
        </w:tabs>
        <w:spacing w:before="69"/>
        <w:ind w:left="931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>Print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name</w:t>
      </w:r>
      <w:r>
        <w:rPr>
          <w:rFonts w:ascii="Arial"/>
          <w:b/>
          <w:sz w:val="24"/>
        </w:rPr>
        <w:tab/>
      </w:r>
      <w:r>
        <w:rPr>
          <w:rFonts w:ascii="Arial"/>
          <w:b/>
          <w:w w:val="99"/>
          <w:sz w:val="24"/>
          <w:u w:val="thick" w:color="000000"/>
        </w:rPr>
        <w:t xml:space="preserve"> </w:t>
      </w:r>
      <w:r>
        <w:rPr>
          <w:rFonts w:ascii="Arial"/>
          <w:b/>
          <w:sz w:val="24"/>
          <w:u w:val="thick" w:color="000000"/>
        </w:rPr>
        <w:tab/>
      </w:r>
    </w:p>
    <w:p w:rsidR="00C3304F" w:rsidRDefault="00C3304F">
      <w:pPr>
        <w:rPr>
          <w:rFonts w:ascii="Arial" w:eastAsia="Arial" w:hAnsi="Arial" w:cs="Arial"/>
          <w:b/>
          <w:bCs/>
          <w:sz w:val="20"/>
          <w:szCs w:val="20"/>
        </w:rPr>
      </w:pPr>
    </w:p>
    <w:p w:rsidR="00C3304F" w:rsidRDefault="00C3304F">
      <w:pPr>
        <w:rPr>
          <w:rFonts w:ascii="Arial" w:eastAsia="Arial" w:hAnsi="Arial" w:cs="Arial"/>
          <w:b/>
          <w:bCs/>
          <w:sz w:val="20"/>
          <w:szCs w:val="20"/>
        </w:rPr>
      </w:pPr>
    </w:p>
    <w:p w:rsidR="00C3304F" w:rsidRDefault="00C3304F">
      <w:pPr>
        <w:spacing w:before="9"/>
        <w:rPr>
          <w:rFonts w:ascii="Arial" w:eastAsia="Arial" w:hAnsi="Arial" w:cs="Arial"/>
          <w:b/>
          <w:bCs/>
          <w:sz w:val="28"/>
          <w:szCs w:val="28"/>
        </w:rPr>
      </w:pPr>
    </w:p>
    <w:p w:rsidR="00C3304F" w:rsidRDefault="003150C4">
      <w:pPr>
        <w:spacing w:before="69" w:line="245" w:lineRule="auto"/>
        <w:ind w:left="1511" w:right="108" w:hanging="15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pacing w:val="-1"/>
          <w:sz w:val="24"/>
        </w:rPr>
        <w:t>PLEASE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MAKE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SURE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THAT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YOU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SEND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THIS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FORM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BACK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TO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US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FULLY</w:t>
      </w:r>
      <w:r>
        <w:rPr>
          <w:rFonts w:ascii="Arial"/>
          <w:b/>
          <w:spacing w:val="22"/>
          <w:w w:val="99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COMPLETED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AND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THAT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YOU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HAVE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ENCLOSED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A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SIGNED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CHECKLIST.</w:t>
      </w:r>
    </w:p>
    <w:p w:rsidR="00C3304F" w:rsidRDefault="00C3304F">
      <w:pPr>
        <w:rPr>
          <w:rFonts w:ascii="Arial" w:eastAsia="Arial" w:hAnsi="Arial" w:cs="Arial"/>
          <w:b/>
          <w:bCs/>
          <w:sz w:val="24"/>
          <w:szCs w:val="24"/>
        </w:rPr>
      </w:pPr>
    </w:p>
    <w:p w:rsidR="00C3304F" w:rsidRDefault="003150C4">
      <w:pPr>
        <w:pStyle w:val="BodyText"/>
        <w:spacing w:before="182"/>
        <w:ind w:left="834" w:right="213"/>
      </w:pPr>
      <w:r>
        <w:rPr>
          <w:spacing w:val="-1"/>
        </w:rPr>
        <w:t>Part or</w:t>
      </w:r>
      <w:r>
        <w:t xml:space="preserve"> </w:t>
      </w:r>
      <w:r>
        <w:rPr>
          <w:spacing w:val="-1"/>
        </w:rPr>
        <w:t>all of</w:t>
      </w:r>
      <w:r>
        <w:t xml:space="preserve"> the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provide us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will be</w:t>
      </w:r>
      <w:r>
        <w:t xml:space="preserve"> </w:t>
      </w:r>
      <w:r>
        <w:rPr>
          <w:spacing w:val="-1"/>
        </w:rPr>
        <w:t>held on</w:t>
      </w:r>
      <w:r>
        <w:t xml:space="preserve"> </w:t>
      </w:r>
      <w:r>
        <w:rPr>
          <w:spacing w:val="-1"/>
        </w:rPr>
        <w:t>computer.</w:t>
      </w:r>
      <w:r>
        <w:rPr>
          <w:spacing w:val="66"/>
        </w:rPr>
        <w:t xml:space="preserve"> </w:t>
      </w:r>
      <w:r>
        <w:rPr>
          <w:spacing w:val="-1"/>
        </w:rPr>
        <w:t>This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will be</w:t>
      </w:r>
      <w:r>
        <w:t xml:space="preserve"> </w:t>
      </w:r>
      <w:r>
        <w:rPr>
          <w:spacing w:val="-1"/>
        </w:rPr>
        <w:t>used for</w:t>
      </w:r>
      <w:r>
        <w:t xml:space="preserve"> </w:t>
      </w:r>
      <w:r>
        <w:rPr>
          <w:spacing w:val="-1"/>
        </w:rPr>
        <w:t>the administration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applications and</w:t>
      </w:r>
      <w:r>
        <w:t xml:space="preserve"> </w:t>
      </w:r>
      <w:r>
        <w:rPr>
          <w:spacing w:val="-1"/>
        </w:rPr>
        <w:t xml:space="preserve">grants and </w:t>
      </w:r>
      <w:r>
        <w:t xml:space="preserve">for </w:t>
      </w:r>
      <w:r>
        <w:rPr>
          <w:spacing w:val="-1"/>
        </w:rPr>
        <w:t>producing</w:t>
      </w:r>
      <w:r>
        <w:rPr>
          <w:spacing w:val="24"/>
        </w:rPr>
        <w:t xml:space="preserve"> </w:t>
      </w:r>
      <w:r>
        <w:t>statistics.</w:t>
      </w:r>
    </w:p>
    <w:p w:rsidR="00C3304F" w:rsidRDefault="00C3304F">
      <w:pPr>
        <w:spacing w:before="5"/>
        <w:rPr>
          <w:rFonts w:ascii="Arial" w:eastAsia="Arial" w:hAnsi="Arial" w:cs="Arial"/>
          <w:sz w:val="24"/>
          <w:szCs w:val="24"/>
        </w:rPr>
      </w:pPr>
    </w:p>
    <w:p w:rsidR="00C3304F" w:rsidRDefault="00160FFC">
      <w:pPr>
        <w:spacing w:line="200" w:lineRule="atLeast"/>
        <w:ind w:left="65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5872480" cy="2009775"/>
                <wp:effectExtent l="0" t="0" r="4445" b="9525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2480" cy="2009775"/>
                          <a:chOff x="0" y="0"/>
                          <a:chExt cx="9248" cy="3165"/>
                        </a:xfrm>
                      </wpg:grpSpPr>
                      <wpg:grpSp>
                        <wpg:cNvPr id="6" name="Group 13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216" cy="2"/>
                            <a:chOff x="16" y="16"/>
                            <a:chExt cx="9216" cy="2"/>
                          </a:xfrm>
                        </wpg:grpSpPr>
                        <wps:wsp>
                          <wps:cNvPr id="7" name="Freeform 14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216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216"/>
                                <a:gd name="T2" fmla="+- 0 9232 16"/>
                                <a:gd name="T3" fmla="*/ T2 w 92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16">
                                  <a:moveTo>
                                    <a:pt x="0" y="0"/>
                                  </a:moveTo>
                                  <a:lnTo>
                                    <a:pt x="9216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1"/>
                        <wpg:cNvGrpSpPr>
                          <a:grpSpLocks/>
                        </wpg:cNvGrpSpPr>
                        <wpg:grpSpPr bwMode="auto">
                          <a:xfrm>
                            <a:off x="31" y="31"/>
                            <a:ext cx="2" cy="3118"/>
                            <a:chOff x="31" y="31"/>
                            <a:chExt cx="2" cy="3118"/>
                          </a:xfrm>
                        </wpg:grpSpPr>
                        <wps:wsp>
                          <wps:cNvPr id="9" name="Freeform 12"/>
                          <wps:cNvSpPr>
                            <a:spLocks/>
                          </wps:cNvSpPr>
                          <wps:spPr bwMode="auto">
                            <a:xfrm>
                              <a:off x="31" y="31"/>
                              <a:ext cx="2" cy="3118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3118"/>
                                <a:gd name="T2" fmla="+- 0 3149 31"/>
                                <a:gd name="T3" fmla="*/ 3149 h 31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18">
                                  <a:moveTo>
                                    <a:pt x="0" y="0"/>
                                  </a:moveTo>
                                  <a:lnTo>
                                    <a:pt x="0" y="3118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9217" y="31"/>
                            <a:ext cx="2" cy="3118"/>
                            <a:chOff x="9217" y="31"/>
                            <a:chExt cx="2" cy="3118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9217" y="31"/>
                              <a:ext cx="2" cy="3118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3118"/>
                                <a:gd name="T2" fmla="+- 0 3149 31"/>
                                <a:gd name="T3" fmla="*/ 3149 h 31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18">
                                  <a:moveTo>
                                    <a:pt x="0" y="0"/>
                                  </a:moveTo>
                                  <a:lnTo>
                                    <a:pt x="0" y="3118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7"/>
                        <wpg:cNvGrpSpPr>
                          <a:grpSpLocks/>
                        </wpg:cNvGrpSpPr>
                        <wpg:grpSpPr bwMode="auto">
                          <a:xfrm>
                            <a:off x="16" y="566"/>
                            <a:ext cx="9216" cy="2"/>
                            <a:chOff x="16" y="566"/>
                            <a:chExt cx="9216" cy="2"/>
                          </a:xfrm>
                        </wpg:grpSpPr>
                        <wps:wsp>
                          <wps:cNvPr id="13" name="Freeform 8"/>
                          <wps:cNvSpPr>
                            <a:spLocks/>
                          </wps:cNvSpPr>
                          <wps:spPr bwMode="auto">
                            <a:xfrm>
                              <a:off x="16" y="566"/>
                              <a:ext cx="9216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216"/>
                                <a:gd name="T2" fmla="+- 0 9232 16"/>
                                <a:gd name="T3" fmla="*/ T2 w 92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16">
                                  <a:moveTo>
                                    <a:pt x="0" y="0"/>
                                  </a:moveTo>
                                  <a:lnTo>
                                    <a:pt x="9216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3"/>
                        <wpg:cNvGrpSpPr>
                          <a:grpSpLocks/>
                        </wpg:cNvGrpSpPr>
                        <wpg:grpSpPr bwMode="auto">
                          <a:xfrm>
                            <a:off x="16" y="3134"/>
                            <a:ext cx="9216" cy="2"/>
                            <a:chOff x="16" y="3134"/>
                            <a:chExt cx="9216" cy="2"/>
                          </a:xfrm>
                        </wpg:grpSpPr>
                        <wps:wsp>
                          <wps:cNvPr id="15" name="Freeform 6"/>
                          <wps:cNvSpPr>
                            <a:spLocks/>
                          </wps:cNvSpPr>
                          <wps:spPr bwMode="auto">
                            <a:xfrm>
                              <a:off x="16" y="3134"/>
                              <a:ext cx="9216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216"/>
                                <a:gd name="T2" fmla="+- 0 9232 16"/>
                                <a:gd name="T3" fmla="*/ T2 w 92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16">
                                  <a:moveTo>
                                    <a:pt x="0" y="0"/>
                                  </a:moveTo>
                                  <a:lnTo>
                                    <a:pt x="9216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" y="16"/>
                              <a:ext cx="9186" cy="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3304F" w:rsidRDefault="003150C4">
                                <w:pPr>
                                  <w:spacing w:before="139"/>
                                  <w:ind w:left="364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Please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6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4"/>
                                  </w:rPr>
                                  <w:t>return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6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4"/>
                                  </w:rPr>
                                  <w:t>completed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4"/>
                                  </w:rPr>
                                  <w:t>application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form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6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4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4"/>
                                  </w:rPr>
                                  <w:t>required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documents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7"/>
                                    <w:sz w:val="24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: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" y="566"/>
                              <a:ext cx="9186" cy="25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3304F" w:rsidRDefault="00C3304F">
                                <w:pPr>
                                  <w:spacing w:before="3"/>
                                  <w:rPr>
                                    <w:rFonts w:ascii="Arial" w:eastAsia="Arial" w:hAnsi="Arial" w:cs="Arial"/>
                                    <w:sz w:val="26"/>
                                    <w:szCs w:val="26"/>
                                  </w:rPr>
                                </w:pPr>
                              </w:p>
                              <w:p w:rsidR="00160FFC" w:rsidRPr="00160FFC" w:rsidRDefault="00160FFC" w:rsidP="003150C4">
                                <w:pPr>
                                  <w:spacing w:line="245" w:lineRule="auto"/>
                                  <w:ind w:left="1324" w:right="2673"/>
                                  <w:rPr>
                                    <w:rFonts w:ascii="Arial" w:hAnsi="Arial" w:cs="Arial"/>
                                    <w:b/>
                                    <w:spacing w:val="-1"/>
                                    <w:sz w:val="24"/>
                                    <w:szCs w:val="24"/>
                                  </w:rPr>
                                </w:pPr>
                                <w:r w:rsidRPr="00160FFC">
                                  <w:rPr>
                                    <w:rFonts w:ascii="Arial" w:hAnsi="Arial" w:cs="Arial"/>
                                    <w:b/>
                                    <w:spacing w:val="-1"/>
                                    <w:sz w:val="24"/>
                                    <w:szCs w:val="24"/>
                                  </w:rPr>
                                  <w:t xml:space="preserve">Weston </w:t>
                                </w:r>
                                <w:proofErr w:type="spellStart"/>
                                <w:r w:rsidRPr="00160FFC"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Windfarm</w:t>
                                </w:r>
                                <w:proofErr w:type="spellEnd"/>
                                <w:r w:rsidRPr="00160FFC"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 w:rsidRPr="00160FFC"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Temperis</w:t>
                                </w:r>
                                <w:proofErr w:type="spellEnd"/>
                                <w:r w:rsidRPr="00160FFC">
                                  <w:rPr>
                                    <w:rFonts w:ascii="Arial" w:hAnsi="Arial" w:cs="Arial"/>
                                    <w:b/>
                                    <w:spacing w:val="27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160FFC">
                                  <w:rPr>
                                    <w:rFonts w:ascii="Arial" w:hAnsi="Arial" w:cs="Arial"/>
                                    <w:b/>
                                    <w:spacing w:val="-1"/>
                                    <w:sz w:val="24"/>
                                    <w:szCs w:val="24"/>
                                  </w:rPr>
                                  <w:t xml:space="preserve">Community </w:t>
                                </w:r>
                                <w:r w:rsidRPr="00160FFC"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Fund</w:t>
                                </w:r>
                                <w:r w:rsidRPr="00160FFC">
                                  <w:rPr>
                                    <w:rFonts w:ascii="Arial" w:hAnsi="Arial" w:cs="Arial"/>
                                    <w:b/>
                                    <w:spacing w:val="-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  <w:p w:rsidR="00C3304F" w:rsidRDefault="003150C4" w:rsidP="003150C4">
                                <w:pPr>
                                  <w:spacing w:line="245" w:lineRule="auto"/>
                                  <w:ind w:left="1324" w:right="2673"/>
                                  <w:rPr>
                                    <w:rFonts w:ascii="Arial"/>
                                    <w:b/>
                                    <w:spacing w:val="-1"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4"/>
                                  </w:rPr>
                                  <w:t>Norfolk Community Foundation</w:t>
                                </w:r>
                              </w:p>
                              <w:p w:rsidR="003150C4" w:rsidRDefault="003150C4" w:rsidP="003150C4">
                                <w:pPr>
                                  <w:spacing w:line="245" w:lineRule="auto"/>
                                  <w:ind w:left="1324" w:right="2673"/>
                                  <w:rPr>
                                    <w:rFonts w:ascii="Arial"/>
                                    <w:b/>
                                    <w:spacing w:val="-1"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4"/>
                                  </w:rPr>
                                  <w:t>St James Mill</w:t>
                                </w:r>
                              </w:p>
                              <w:p w:rsidR="003150C4" w:rsidRDefault="003150C4" w:rsidP="003150C4">
                                <w:pPr>
                                  <w:spacing w:line="245" w:lineRule="auto"/>
                                  <w:ind w:left="1324" w:right="2673"/>
                                  <w:rPr>
                                    <w:rFonts w:ascii="Arial"/>
                                    <w:b/>
                                    <w:spacing w:val="-1"/>
                                    <w:sz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4"/>
                                  </w:rPr>
                                  <w:t>Whitefriars</w:t>
                                </w:r>
                                <w:proofErr w:type="spellEnd"/>
                              </w:p>
                              <w:p w:rsidR="003150C4" w:rsidRDefault="003150C4" w:rsidP="003150C4">
                                <w:pPr>
                                  <w:spacing w:line="245" w:lineRule="auto"/>
                                  <w:ind w:left="1324" w:right="2673"/>
                                  <w:rPr>
                                    <w:rFonts w:ascii="Arial"/>
                                    <w:b/>
                                    <w:spacing w:val="-1"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4"/>
                                  </w:rPr>
                                  <w:t>Norwich</w:t>
                                </w:r>
                              </w:p>
                              <w:p w:rsidR="003150C4" w:rsidRDefault="003150C4" w:rsidP="003150C4">
                                <w:pPr>
                                  <w:spacing w:line="245" w:lineRule="auto"/>
                                  <w:ind w:left="1324" w:right="2673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4"/>
                                  </w:rPr>
                                  <w:t>NR3 1TN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40" style="width:462.4pt;height:158.25pt;mso-position-horizontal-relative:char;mso-position-vertical-relative:line" coordsize="9248,3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">
                <v:group id="Group 13" o:spid="_x0000_s1041" style="position:absolute;left:16;top:16;width:9216;height:2" coordorigin="16,16" coordsize="92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14" o:spid="_x0000_s1042" style="position:absolute;left:16;top:16;width:9216;height:2;visibility:visible;mso-wrap-style:square;v-text-anchor:top" coordsize="92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uXhsMA&#10;AADaAAAADwAAAGRycy9kb3ducmV2LnhtbESPQWsCMRSE7wX/Q3iCl1Kzemhla3YRpdCT6Lbg9XXz&#10;ulndvCxJ1LW/3hQKPQ4z8w2zLAfbiQv50DpWMJtmIIhrp1tuFHx+vD0tQISIrLFzTApuFKAsRg9L&#10;zLW78p4uVWxEgnDIUYGJsc+lDLUhi2HqeuLkfTtvMSbpG6k9XhPcdnKeZc/SYstpwWBPa0P1qTpb&#10;BZU/ntf6y5qbp938Z+MfD7vNVqnJeFi9gog0xP/wX/tdK3iB3yvpBs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uXhsMAAADaAAAADwAAAAAAAAAAAAAAAACYAgAAZHJzL2Rv&#10;d25yZXYueG1sUEsFBgAAAAAEAAQA9QAAAIgDAAAAAA==&#10;" path="m,l9216,e" filled="f" strokeweight="1.6pt">
                    <v:path arrowok="t" o:connecttype="custom" o:connectlocs="0,0;9216,0" o:connectangles="0,0"/>
                  </v:shape>
                </v:group>
                <v:group id="Group 11" o:spid="_x0000_s1043" style="position:absolute;left:31;top:31;width:2;height:3118" coordorigin="31,31" coordsize="2,3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2" o:spid="_x0000_s1044" style="position:absolute;left:31;top:31;width:2;height:3118;visibility:visible;mso-wrap-style:square;v-text-anchor:top" coordsize="2,3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1oisMA&#10;AADaAAAADwAAAGRycy9kb3ducmV2LnhtbESPT4vCMBTE74LfITzBm6YVWdZqLCIo4mEX/xw8Pppn&#10;W2xeShK1+uk3Cwt7HGbmN8wi70wjHuR8bVlBOk5AEBdW11wqOJ82o08QPiBrbCyTghd5yJf93gIz&#10;bZ98oMcxlCJC2GeooAqhzaT0RUUG/di2xNG7WmcwROlKqR0+I9w0cpIkH9JgzXGhwpbWFRW3490o&#10;SN7fl68pt2azTl/7rSy6SeMOSg0H3WoOIlAX/sN/7Z1WMIPfK/EGy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1oisMAAADaAAAADwAAAAAAAAAAAAAAAACYAgAAZHJzL2Rv&#10;d25yZXYueG1sUEsFBgAAAAAEAAQA9QAAAIgDAAAAAA==&#10;" path="m,l,3118e" filled="f" strokeweight="1.6pt">
                    <v:path arrowok="t" o:connecttype="custom" o:connectlocs="0,31;0,3149" o:connectangles="0,0"/>
                  </v:shape>
                </v:group>
                <v:group id="Group 9" o:spid="_x0000_s1045" style="position:absolute;left:9217;top:31;width:2;height:3118" coordorigin="9217,31" coordsize="2,3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46" style="position:absolute;left:9217;top:31;width:2;height:3118;visibility:visible;mso-wrap-style:square;v-text-anchor:top" coordsize="2,3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l8LcIA&#10;AADbAAAADwAAAGRycy9kb3ducmV2LnhtbERPPWvDMBDdA/0P4grZEtkhlOJGNiWQEjK02O3Q8bCu&#10;tql1MpIS2/n1VSDQ7R7v83bFZHpxIec7ywrSdQKCuLa640bB1+dh9QzCB2SNvWVSMJOHIn9Y7DDT&#10;duSSLlVoRAxhn6GCNoQhk9LXLRn0azsQR+7HOoMhQtdI7XCM4aaXmyR5kgY7jg0tDrRvqf6tzkZB&#10;cv34ft/yYA77dD69yXra9K5Uavk4vb6ACDSFf/HdfdRxfgq3X+IB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aXwtwgAAANsAAAAPAAAAAAAAAAAAAAAAAJgCAABkcnMvZG93&#10;bnJldi54bWxQSwUGAAAAAAQABAD1AAAAhwMAAAAA&#10;" path="m,l,3118e" filled="f" strokeweight="1.6pt">
                    <v:path arrowok="t" o:connecttype="custom" o:connectlocs="0,31;0,3149" o:connectangles="0,0"/>
                  </v:shape>
                </v:group>
                <v:group id="Group 7" o:spid="_x0000_s1047" style="position:absolute;left:16;top:566;width:9216;height:2" coordorigin="16,566" coordsize="92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8" o:spid="_x0000_s1048" style="position:absolute;left:16;top:566;width:9216;height:2;visibility:visible;mso-wrap-style:square;v-text-anchor:top" coordsize="92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jFY8EA&#10;AADbAAAADwAAAGRycy9kb3ducmV2LnhtbERPTWsCMRC9C/0PYQq9iGarIGU1SlEET8WuQq/jZtxs&#10;u5ksSdTVX98Igrd5vM+ZLTrbiDP5UDtW8D7MQBCXTtdcKdjv1oMPECEia2wck4IrBVjMX3ozzLW7&#10;8Dedi1iJFMIhRwUmxjaXMpSGLIaha4kTd3TeYkzQV1J7vKRw28hRlk2kxZpTg8GWlobKv+JkFRT+&#10;97TUB2uunraj28r3f7arL6XeXrvPKYhIXXyKH+6NTvPHcP8lHSD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IxWPBAAAA2wAAAA8AAAAAAAAAAAAAAAAAmAIAAGRycy9kb3du&#10;cmV2LnhtbFBLBQYAAAAABAAEAPUAAACGAwAAAAA=&#10;" path="m,l9216,e" filled="f" strokeweight="1.6pt">
                    <v:path arrowok="t" o:connecttype="custom" o:connectlocs="0,0;9216,0" o:connectangles="0,0"/>
                  </v:shape>
                </v:group>
                <v:group id="Group 3" o:spid="_x0000_s1049" style="position:absolute;left:16;top:3134;width:9216;height:2" coordorigin="16,3134" coordsize="92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6" o:spid="_x0000_s1050" style="position:absolute;left:16;top:3134;width:9216;height:2;visibility:visible;mso-wrap-style:square;v-text-anchor:top" coordsize="92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34jMEA&#10;AADbAAAADwAAAGRycy9kb3ducmV2LnhtbERPTWsCMRC9C/0PYQq9iGYrKGU1SlEET8WuQq/jZtxs&#10;u5ksSdTVX98Igrd5vM+ZLTrbiDP5UDtW8D7MQBCXTtdcKdjv1oMPECEia2wck4IrBVjMX3ozzLW7&#10;8Dedi1iJFMIhRwUmxjaXMpSGLIaha4kTd3TeYkzQV1J7vKRw28hRlk2kxZpTg8GWlobKv+JkFRT+&#10;97TUB2uunraj28r3f7arL6XeXrvPKYhIXXyKH+6NTvPHcP8lHSD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t+IzBAAAA2wAAAA8AAAAAAAAAAAAAAAAAmAIAAGRycy9kb3du&#10;cmV2LnhtbFBLBQYAAAAABAAEAPUAAACGAwAAAAA=&#10;" path="m,l9216,e" filled="f" strokeweight="1.6pt">
                    <v:path arrowok="t" o:connecttype="custom" o:connectlocs="0,0;9216,0" o:connectangles="0,0"/>
                  </v:shape>
                  <v:shape id="Text Box 5" o:spid="_x0000_s1051" type="#_x0000_t202" style="position:absolute;left:31;top:16;width:9186;height: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  <v:textbox inset="0,0,0,0">
                      <w:txbxContent>
                        <w:p w:rsidR="00C3304F" w:rsidRDefault="003150C4">
                          <w:pPr>
                            <w:spacing w:before="139"/>
                            <w:ind w:left="364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Please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return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the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completed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application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form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and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required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documents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to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:</w:t>
                          </w:r>
                        </w:p>
                      </w:txbxContent>
                    </v:textbox>
                  </v:shape>
                  <v:shape id="Text Box 4" o:spid="_x0000_s1052" type="#_x0000_t202" style="position:absolute;left:31;top:566;width:9186;height:2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  <v:textbox inset="0,0,0,0">
                      <w:txbxContent>
                        <w:p w:rsidR="00C3304F" w:rsidRDefault="00C3304F">
                          <w:pPr>
                            <w:spacing w:before="3"/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</w:pPr>
                        </w:p>
                        <w:p w:rsidR="00160FFC" w:rsidRPr="00160FFC" w:rsidRDefault="00160FFC" w:rsidP="003150C4">
                          <w:pPr>
                            <w:spacing w:line="245" w:lineRule="auto"/>
                            <w:ind w:left="1324" w:right="2673"/>
                            <w:rPr>
                              <w:rFonts w:ascii="Arial" w:hAnsi="Arial" w:cs="Arial"/>
                              <w:b/>
                              <w:spacing w:val="-1"/>
                              <w:sz w:val="24"/>
                              <w:szCs w:val="24"/>
                            </w:rPr>
                          </w:pPr>
                          <w:r w:rsidRPr="00160FFC">
                            <w:rPr>
                              <w:rFonts w:ascii="Arial" w:hAnsi="Arial" w:cs="Arial"/>
                              <w:b/>
                              <w:spacing w:val="-1"/>
                              <w:sz w:val="24"/>
                              <w:szCs w:val="24"/>
                            </w:rPr>
                            <w:t xml:space="preserve">Weston </w:t>
                          </w:r>
                          <w:r w:rsidRPr="00160FFC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Windfarm Temperis</w:t>
                          </w:r>
                          <w:r w:rsidRPr="00160FFC">
                            <w:rPr>
                              <w:rFonts w:ascii="Arial" w:hAnsi="Arial" w:cs="Arial"/>
                              <w:b/>
                              <w:spacing w:val="27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160FFC">
                            <w:rPr>
                              <w:rFonts w:ascii="Arial" w:hAnsi="Arial" w:cs="Arial"/>
                              <w:b/>
                              <w:spacing w:val="-1"/>
                              <w:sz w:val="24"/>
                              <w:szCs w:val="24"/>
                            </w:rPr>
                            <w:t xml:space="preserve">Community </w:t>
                          </w:r>
                          <w:r w:rsidRPr="00160FFC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Fund</w:t>
                          </w:r>
                          <w:r w:rsidRPr="00160FFC">
                            <w:rPr>
                              <w:rFonts w:ascii="Arial" w:hAnsi="Arial" w:cs="Arial"/>
                              <w:b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:rsidR="00C3304F" w:rsidRDefault="003150C4" w:rsidP="003150C4">
                          <w:pPr>
                            <w:spacing w:line="245" w:lineRule="auto"/>
                            <w:ind w:left="1324" w:right="2673"/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Norfolk Community Foundation</w:t>
                          </w:r>
                        </w:p>
                        <w:p w:rsidR="003150C4" w:rsidRDefault="003150C4" w:rsidP="003150C4">
                          <w:pPr>
                            <w:spacing w:line="245" w:lineRule="auto"/>
                            <w:ind w:left="1324" w:right="2673"/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St James Mill</w:t>
                          </w:r>
                        </w:p>
                        <w:p w:rsidR="003150C4" w:rsidRDefault="003150C4" w:rsidP="003150C4">
                          <w:pPr>
                            <w:spacing w:line="245" w:lineRule="auto"/>
                            <w:ind w:left="1324" w:right="2673"/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Whitefriars</w:t>
                          </w:r>
                        </w:p>
                        <w:p w:rsidR="003150C4" w:rsidRDefault="003150C4" w:rsidP="003150C4">
                          <w:pPr>
                            <w:spacing w:line="245" w:lineRule="auto"/>
                            <w:ind w:left="1324" w:right="2673"/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Norwich</w:t>
                          </w:r>
                        </w:p>
                        <w:p w:rsidR="003150C4" w:rsidRDefault="003150C4" w:rsidP="003150C4">
                          <w:pPr>
                            <w:spacing w:line="245" w:lineRule="auto"/>
                            <w:ind w:left="1324" w:right="2673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NR3 1TN</w:t>
                          </w:r>
                          <w:bookmarkStart w:id="1" w:name="_GoBack"/>
                          <w:bookmarkEnd w:id="1"/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sectPr w:rsidR="00C3304F">
      <w:pgSz w:w="11900" w:h="16840"/>
      <w:pgMar w:top="1040" w:right="680" w:bottom="1180" w:left="68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310" w:rsidRDefault="003150C4">
      <w:r>
        <w:separator/>
      </w:r>
    </w:p>
  </w:endnote>
  <w:endnote w:type="continuationSeparator" w:id="0">
    <w:p w:rsidR="00D81310" w:rsidRDefault="00315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04F" w:rsidRDefault="00160FFC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4224" behindDoc="1" locked="0" layoutInCell="1" allowOverlap="1">
              <wp:simplePos x="0" y="0"/>
              <wp:positionH relativeFrom="page">
                <wp:posOffset>491490</wp:posOffset>
              </wp:positionH>
              <wp:positionV relativeFrom="page">
                <wp:posOffset>9919970</wp:posOffset>
              </wp:positionV>
              <wp:extent cx="2066290" cy="243840"/>
              <wp:effectExtent l="0" t="4445" r="444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6290" cy="243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304F" w:rsidRDefault="003150C4">
                          <w:pPr>
                            <w:ind w:left="20" w:right="18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color w:val="9A9A9A"/>
                              <w:sz w:val="16"/>
                            </w:rPr>
                            <w:t>North</w:t>
                          </w:r>
                          <w:r>
                            <w:rPr>
                              <w:rFonts w:ascii="Arial"/>
                              <w:color w:val="9A9A9A"/>
                              <w:spacing w:val="-8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color w:val="9A9A9A"/>
                              <w:sz w:val="16"/>
                            </w:rPr>
                            <w:t>Pickenham</w:t>
                          </w:r>
                          <w:proofErr w:type="spellEnd"/>
                          <w:r>
                            <w:rPr>
                              <w:rFonts w:ascii="Arial"/>
                              <w:color w:val="9A9A9A"/>
                              <w:spacing w:val="-9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color w:val="9A9A9A"/>
                              <w:sz w:val="16"/>
                            </w:rPr>
                            <w:t>Windfarm</w:t>
                          </w:r>
                          <w:proofErr w:type="spellEnd"/>
                          <w:r>
                            <w:rPr>
                              <w:rFonts w:ascii="Arial"/>
                              <w:color w:val="9A9A9A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9A9A9A"/>
                              <w:sz w:val="16"/>
                            </w:rPr>
                            <w:t>Community</w:t>
                          </w:r>
                          <w:r>
                            <w:rPr>
                              <w:rFonts w:ascii="Arial"/>
                              <w:color w:val="9A9A9A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9A9A9A"/>
                              <w:sz w:val="16"/>
                            </w:rPr>
                            <w:t>Fund</w:t>
                          </w:r>
                          <w:r>
                            <w:rPr>
                              <w:rFonts w:ascii="Arial"/>
                              <w:color w:val="9A9A9A"/>
                              <w:w w:val="9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9A9A9A"/>
                              <w:sz w:val="16"/>
                            </w:rPr>
                            <w:t>Grant</w:t>
                          </w:r>
                          <w:r>
                            <w:rPr>
                              <w:rFonts w:ascii="Arial"/>
                              <w:color w:val="9A9A9A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9A9A9A"/>
                              <w:sz w:val="16"/>
                            </w:rPr>
                            <w:t>Application</w:t>
                          </w:r>
                          <w:r>
                            <w:rPr>
                              <w:rFonts w:ascii="Arial"/>
                              <w:color w:val="9A9A9A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9A9A9A"/>
                              <w:sz w:val="16"/>
                            </w:rPr>
                            <w:t>version:</w:t>
                          </w:r>
                          <w:r>
                            <w:rPr>
                              <w:rFonts w:ascii="Arial"/>
                              <w:color w:val="9A9A9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9A9A9A"/>
                              <w:sz w:val="16"/>
                            </w:rPr>
                            <w:t>2014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style="position:absolute;margin-left:38.7pt;margin-top:781.1pt;width:162.7pt;height:19.2pt;z-index:-1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" filled="f" stroked="f">
              <v:textbox inset="0,0,0,0">
                <w:txbxContent>
                  <w:p w:rsidR="00C3304F" w:rsidRDefault="003150C4">
                    <w:pPr>
                      <w:ind w:left="20" w:right="18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color w:val="9A9A9A"/>
                        <w:sz w:val="16"/>
                      </w:rPr>
                      <w:t>North</w:t>
                    </w:r>
                    <w:r>
                      <w:rPr>
                        <w:rFonts w:ascii="Arial"/>
                        <w:color w:val="9A9A9A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color w:val="9A9A9A"/>
                        <w:sz w:val="16"/>
                      </w:rPr>
                      <w:t>Pickenham</w:t>
                    </w:r>
                    <w:r>
                      <w:rPr>
                        <w:rFonts w:ascii="Arial"/>
                        <w:color w:val="9A9A9A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color w:val="9A9A9A"/>
                        <w:sz w:val="16"/>
                      </w:rPr>
                      <w:t>Windfarm</w:t>
                    </w:r>
                    <w:r>
                      <w:rPr>
                        <w:rFonts w:ascii="Arial"/>
                        <w:color w:val="9A9A9A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color w:val="9A9A9A"/>
                        <w:sz w:val="16"/>
                      </w:rPr>
                      <w:t>Community</w:t>
                    </w:r>
                    <w:r>
                      <w:rPr>
                        <w:rFonts w:ascii="Arial"/>
                        <w:color w:val="9A9A9A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color w:val="9A9A9A"/>
                        <w:sz w:val="16"/>
                      </w:rPr>
                      <w:t>Fund</w:t>
                    </w:r>
                    <w:r>
                      <w:rPr>
                        <w:rFonts w:ascii="Arial"/>
                        <w:color w:val="9A9A9A"/>
                        <w:w w:val="99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color w:val="9A9A9A"/>
                        <w:sz w:val="16"/>
                      </w:rPr>
                      <w:t>Grant</w:t>
                    </w:r>
                    <w:r>
                      <w:rPr>
                        <w:rFonts w:ascii="Arial"/>
                        <w:color w:val="9A9A9A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color w:val="9A9A9A"/>
                        <w:sz w:val="16"/>
                      </w:rPr>
                      <w:t>Application</w:t>
                    </w:r>
                    <w:r>
                      <w:rPr>
                        <w:rFonts w:ascii="Arial"/>
                        <w:color w:val="9A9A9A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color w:val="9A9A9A"/>
                        <w:sz w:val="16"/>
                      </w:rPr>
                      <w:t>version:</w:t>
                    </w:r>
                    <w:r>
                      <w:rPr>
                        <w:rFonts w:ascii="Arial"/>
                        <w:color w:val="9A9A9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color w:val="9A9A9A"/>
                        <w:sz w:val="16"/>
                      </w:rPr>
                      <w:t>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4248" behindDoc="1" locked="0" layoutInCell="1" allowOverlap="1">
              <wp:simplePos x="0" y="0"/>
              <wp:positionH relativeFrom="page">
                <wp:posOffset>3716655</wp:posOffset>
              </wp:positionH>
              <wp:positionV relativeFrom="page">
                <wp:posOffset>9930130</wp:posOffset>
              </wp:positionV>
              <wp:extent cx="1270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304F" w:rsidRDefault="003150C4">
                          <w:pPr>
                            <w:pStyle w:val="BodyText"/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03E9">
                            <w:rPr>
                              <w:rFonts w:ascii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4" type="#_x0000_t202" style="position:absolute;margin-left:292.65pt;margin-top:781.9pt;width:10pt;height:14pt;z-index:-12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" filled="f" stroked="f">
              <v:textbox inset="0,0,0,0">
                <w:txbxContent>
                  <w:p w:rsidR="00C3304F" w:rsidRDefault="003150C4">
                    <w:pPr>
                      <w:pStyle w:val="BodyText"/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03E9">
                      <w:rPr>
                        <w:rFonts w:ascii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310" w:rsidRDefault="003150C4">
      <w:r>
        <w:separator/>
      </w:r>
    </w:p>
  </w:footnote>
  <w:footnote w:type="continuationSeparator" w:id="0">
    <w:p w:rsidR="00D81310" w:rsidRDefault="00315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423D5"/>
    <w:multiLevelType w:val="hybridMultilevel"/>
    <w:tmpl w:val="DB5C0AC8"/>
    <w:lvl w:ilvl="0" w:tplc="D66435E6">
      <w:start w:val="1"/>
      <w:numFmt w:val="bullet"/>
      <w:lvlText w:val=""/>
      <w:lvlJc w:val="left"/>
      <w:pPr>
        <w:ind w:left="1543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439E4FBC">
      <w:start w:val="1"/>
      <w:numFmt w:val="bullet"/>
      <w:lvlText w:val="•"/>
      <w:lvlJc w:val="left"/>
      <w:pPr>
        <w:ind w:left="2431" w:hanging="360"/>
      </w:pPr>
      <w:rPr>
        <w:rFonts w:hint="default"/>
      </w:rPr>
    </w:lvl>
    <w:lvl w:ilvl="2" w:tplc="5D3632E2">
      <w:start w:val="1"/>
      <w:numFmt w:val="bullet"/>
      <w:lvlText w:val="•"/>
      <w:lvlJc w:val="left"/>
      <w:pPr>
        <w:ind w:left="3318" w:hanging="360"/>
      </w:pPr>
      <w:rPr>
        <w:rFonts w:hint="default"/>
      </w:rPr>
    </w:lvl>
    <w:lvl w:ilvl="3" w:tplc="5B60FDC6">
      <w:start w:val="1"/>
      <w:numFmt w:val="bullet"/>
      <w:lvlText w:val="•"/>
      <w:lvlJc w:val="left"/>
      <w:pPr>
        <w:ind w:left="4206" w:hanging="360"/>
      </w:pPr>
      <w:rPr>
        <w:rFonts w:hint="default"/>
      </w:rPr>
    </w:lvl>
    <w:lvl w:ilvl="4" w:tplc="30021FC4">
      <w:start w:val="1"/>
      <w:numFmt w:val="bullet"/>
      <w:lvlText w:val="•"/>
      <w:lvlJc w:val="left"/>
      <w:pPr>
        <w:ind w:left="5094" w:hanging="360"/>
      </w:pPr>
      <w:rPr>
        <w:rFonts w:hint="default"/>
      </w:rPr>
    </w:lvl>
    <w:lvl w:ilvl="5" w:tplc="F42030BA">
      <w:start w:val="1"/>
      <w:numFmt w:val="bullet"/>
      <w:lvlText w:val="•"/>
      <w:lvlJc w:val="left"/>
      <w:pPr>
        <w:ind w:left="5981" w:hanging="360"/>
      </w:pPr>
      <w:rPr>
        <w:rFonts w:hint="default"/>
      </w:rPr>
    </w:lvl>
    <w:lvl w:ilvl="6" w:tplc="B30EB0FA">
      <w:start w:val="1"/>
      <w:numFmt w:val="bullet"/>
      <w:lvlText w:val="•"/>
      <w:lvlJc w:val="left"/>
      <w:pPr>
        <w:ind w:left="6869" w:hanging="360"/>
      </w:pPr>
      <w:rPr>
        <w:rFonts w:hint="default"/>
      </w:rPr>
    </w:lvl>
    <w:lvl w:ilvl="7" w:tplc="FDDC781C">
      <w:start w:val="1"/>
      <w:numFmt w:val="bullet"/>
      <w:lvlText w:val="•"/>
      <w:lvlJc w:val="left"/>
      <w:pPr>
        <w:ind w:left="7757" w:hanging="360"/>
      </w:pPr>
      <w:rPr>
        <w:rFonts w:hint="default"/>
      </w:rPr>
    </w:lvl>
    <w:lvl w:ilvl="8" w:tplc="4F34154E">
      <w:start w:val="1"/>
      <w:numFmt w:val="bullet"/>
      <w:lvlText w:val="•"/>
      <w:lvlJc w:val="left"/>
      <w:pPr>
        <w:ind w:left="8644" w:hanging="360"/>
      </w:pPr>
      <w:rPr>
        <w:rFonts w:hint="default"/>
      </w:rPr>
    </w:lvl>
  </w:abstractNum>
  <w:abstractNum w:abstractNumId="1">
    <w:nsid w:val="4B1F3549"/>
    <w:multiLevelType w:val="hybridMultilevel"/>
    <w:tmpl w:val="CCCC43FC"/>
    <w:lvl w:ilvl="0" w:tplc="AAF633CC">
      <w:start w:val="1"/>
      <w:numFmt w:val="decimal"/>
      <w:lvlText w:val="%1."/>
      <w:lvlJc w:val="left"/>
      <w:pPr>
        <w:ind w:left="834" w:hanging="720"/>
        <w:jc w:val="right"/>
      </w:pPr>
      <w:rPr>
        <w:rFonts w:ascii="Arial" w:eastAsia="Arial" w:hAnsi="Arial" w:hint="default"/>
        <w:b/>
        <w:bCs/>
        <w:spacing w:val="-1"/>
        <w:w w:val="99"/>
        <w:sz w:val="24"/>
        <w:szCs w:val="24"/>
      </w:rPr>
    </w:lvl>
    <w:lvl w:ilvl="1" w:tplc="87985906">
      <w:start w:val="1"/>
      <w:numFmt w:val="decimal"/>
      <w:lvlText w:val="%2."/>
      <w:lvlJc w:val="left"/>
      <w:pPr>
        <w:ind w:left="1356" w:hanging="425"/>
        <w:jc w:val="left"/>
      </w:pPr>
      <w:rPr>
        <w:rFonts w:ascii="Arial" w:eastAsia="Arial" w:hAnsi="Arial" w:hint="default"/>
        <w:spacing w:val="-1"/>
        <w:w w:val="99"/>
        <w:sz w:val="24"/>
        <w:szCs w:val="24"/>
      </w:rPr>
    </w:lvl>
    <w:lvl w:ilvl="2" w:tplc="ADD2C828">
      <w:start w:val="1"/>
      <w:numFmt w:val="bullet"/>
      <w:lvlText w:val="•"/>
      <w:lvlJc w:val="left"/>
      <w:pPr>
        <w:ind w:left="2352" w:hanging="425"/>
      </w:pPr>
      <w:rPr>
        <w:rFonts w:hint="default"/>
      </w:rPr>
    </w:lvl>
    <w:lvl w:ilvl="3" w:tplc="5C9A0B0A">
      <w:start w:val="1"/>
      <w:numFmt w:val="bullet"/>
      <w:lvlText w:val="•"/>
      <w:lvlJc w:val="left"/>
      <w:pPr>
        <w:ind w:left="3348" w:hanging="425"/>
      </w:pPr>
      <w:rPr>
        <w:rFonts w:hint="default"/>
      </w:rPr>
    </w:lvl>
    <w:lvl w:ilvl="4" w:tplc="F9969F40">
      <w:start w:val="1"/>
      <w:numFmt w:val="bullet"/>
      <w:lvlText w:val="•"/>
      <w:lvlJc w:val="left"/>
      <w:pPr>
        <w:ind w:left="4344" w:hanging="425"/>
      </w:pPr>
      <w:rPr>
        <w:rFonts w:hint="default"/>
      </w:rPr>
    </w:lvl>
    <w:lvl w:ilvl="5" w:tplc="FE00E186">
      <w:start w:val="1"/>
      <w:numFmt w:val="bullet"/>
      <w:lvlText w:val="•"/>
      <w:lvlJc w:val="left"/>
      <w:pPr>
        <w:ind w:left="5340" w:hanging="425"/>
      </w:pPr>
      <w:rPr>
        <w:rFonts w:hint="default"/>
      </w:rPr>
    </w:lvl>
    <w:lvl w:ilvl="6" w:tplc="79DA3A1C">
      <w:start w:val="1"/>
      <w:numFmt w:val="bullet"/>
      <w:lvlText w:val="•"/>
      <w:lvlJc w:val="left"/>
      <w:pPr>
        <w:ind w:left="6336" w:hanging="425"/>
      </w:pPr>
      <w:rPr>
        <w:rFonts w:hint="default"/>
      </w:rPr>
    </w:lvl>
    <w:lvl w:ilvl="7" w:tplc="CF70755C">
      <w:start w:val="1"/>
      <w:numFmt w:val="bullet"/>
      <w:lvlText w:val="•"/>
      <w:lvlJc w:val="left"/>
      <w:pPr>
        <w:ind w:left="7332" w:hanging="425"/>
      </w:pPr>
      <w:rPr>
        <w:rFonts w:hint="default"/>
      </w:rPr>
    </w:lvl>
    <w:lvl w:ilvl="8" w:tplc="D8306658">
      <w:start w:val="1"/>
      <w:numFmt w:val="bullet"/>
      <w:lvlText w:val="•"/>
      <w:lvlJc w:val="left"/>
      <w:pPr>
        <w:ind w:left="8328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04F"/>
    <w:rsid w:val="000E69C4"/>
    <w:rsid w:val="00160FFC"/>
    <w:rsid w:val="002E03E9"/>
    <w:rsid w:val="003150C4"/>
    <w:rsid w:val="009D25CC"/>
    <w:rsid w:val="00AE3003"/>
    <w:rsid w:val="00C3304F"/>
    <w:rsid w:val="00C530EE"/>
    <w:rsid w:val="00D8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7"/>
      <w:outlineLvl w:val="0"/>
    </w:pPr>
    <w:rPr>
      <w:rFonts w:ascii="Tahoma" w:eastAsia="Tahoma" w:hAnsi="Tahoma"/>
      <w:b/>
      <w:bCs/>
      <w:sz w:val="44"/>
      <w:szCs w:val="44"/>
    </w:rPr>
  </w:style>
  <w:style w:type="paragraph" w:styleId="Heading2">
    <w:name w:val="heading 2"/>
    <w:basedOn w:val="Normal"/>
    <w:uiPriority w:val="1"/>
    <w:qFormat/>
    <w:pPr>
      <w:spacing w:before="41"/>
      <w:ind w:left="114"/>
      <w:outlineLvl w:val="1"/>
    </w:pPr>
    <w:rPr>
      <w:rFonts w:ascii="Arial" w:eastAsia="Arial" w:hAnsi="Arial"/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69"/>
      <w:ind w:left="834" w:hanging="360"/>
      <w:outlineLvl w:val="2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31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150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0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150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50C4"/>
  </w:style>
  <w:style w:type="paragraph" w:styleId="Footer">
    <w:name w:val="footer"/>
    <w:basedOn w:val="Normal"/>
    <w:link w:val="FooterChar"/>
    <w:uiPriority w:val="99"/>
    <w:unhideWhenUsed/>
    <w:rsid w:val="003150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50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7"/>
      <w:outlineLvl w:val="0"/>
    </w:pPr>
    <w:rPr>
      <w:rFonts w:ascii="Tahoma" w:eastAsia="Tahoma" w:hAnsi="Tahoma"/>
      <w:b/>
      <w:bCs/>
      <w:sz w:val="44"/>
      <w:szCs w:val="44"/>
    </w:rPr>
  </w:style>
  <w:style w:type="paragraph" w:styleId="Heading2">
    <w:name w:val="heading 2"/>
    <w:basedOn w:val="Normal"/>
    <w:uiPriority w:val="1"/>
    <w:qFormat/>
    <w:pPr>
      <w:spacing w:before="41"/>
      <w:ind w:left="114"/>
      <w:outlineLvl w:val="1"/>
    </w:pPr>
    <w:rPr>
      <w:rFonts w:ascii="Arial" w:eastAsia="Arial" w:hAnsi="Arial"/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69"/>
      <w:ind w:left="834" w:hanging="360"/>
      <w:outlineLvl w:val="2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31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150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0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150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50C4"/>
  </w:style>
  <w:style w:type="paragraph" w:styleId="Footer">
    <w:name w:val="footer"/>
    <w:basedOn w:val="Normal"/>
    <w:link w:val="FooterChar"/>
    <w:uiPriority w:val="99"/>
    <w:unhideWhenUsed/>
    <w:rsid w:val="003150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5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2E19C788</Template>
  <TotalTime>1</TotalTime>
  <Pages>5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NPW Trust Fund Application form.doc</vt:lpstr>
    </vt:vector>
  </TitlesOfParts>
  <Company>Hewlett-Packard Company</Company>
  <LinksUpToDate>false</LinksUpToDate>
  <CharactersWithSpaces>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NPW Trust Fund Application form.doc</dc:title>
  <dc:creator>Kevin M Claxton</dc:creator>
  <cp:lastModifiedBy>Graham Tuttle</cp:lastModifiedBy>
  <cp:revision>3</cp:revision>
  <cp:lastPrinted>2014-10-13T12:46:00Z</cp:lastPrinted>
  <dcterms:created xsi:type="dcterms:W3CDTF">2014-10-13T13:30:00Z</dcterms:created>
  <dcterms:modified xsi:type="dcterms:W3CDTF">2014-10-13T13:31:00Z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2011-02-25T00:00:00Z</vt:filetime>
  </property>
  <property fmtid="{D5CDD505-2E9C-101B-9397-08002B2CF9AE}" pid="3" name="LastSaved">
    <vt:filetime>2014-09-26T00:00:00Z</vt:filetime>
  </property>
</Properties>
</file>